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14E" w:rsidRDefault="00A7514E" w:rsidP="00BC2FAA">
      <w:pPr>
        <w:tabs>
          <w:tab w:val="left" w:pos="2430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 xml:space="preserve">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>Поради батькам</w:t>
      </w:r>
    </w:p>
    <w:p w:rsidR="00A7514E" w:rsidRDefault="00A7514E" w:rsidP="00BC2FA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Життєвою дорогою дитину ведуть два розуми, два досвіди: сім’я та навчальний заклад.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    Якщо: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</w:r>
    </w:p>
    <w:p w:rsidR="00A7514E" w:rsidRDefault="00A7514E" w:rsidP="00BC2F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- Дитину постійно критикують, вона вчиться ненавидіти;</w:t>
      </w:r>
    </w:p>
    <w:p w:rsidR="00A7514E" w:rsidRDefault="00A7514E" w:rsidP="00BC2F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- Дитину висміюють, вона стає замкнутою;</w:t>
      </w:r>
    </w:p>
    <w:p w:rsidR="00A7514E" w:rsidRDefault="00A7514E" w:rsidP="00BC2F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- Дитину хвалять, вона вчиться бути шляхетною;</w:t>
      </w:r>
    </w:p>
    <w:p w:rsidR="00A7514E" w:rsidRDefault="00A7514E" w:rsidP="00BC2F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- Дитину підтримують, вона вчиться цінувати себе;</w:t>
      </w:r>
    </w:p>
    <w:p w:rsidR="00A7514E" w:rsidRDefault="00A7514E" w:rsidP="00BC2F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- Дитина росте в докорах, вона вчиться жити з почуттям провини;</w:t>
      </w:r>
    </w:p>
    <w:p w:rsidR="00A7514E" w:rsidRDefault="00A7514E" w:rsidP="00BC2F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- Дитина росте в терпимості, вона вчиться розуміти інших;</w:t>
      </w:r>
    </w:p>
    <w:p w:rsidR="00A7514E" w:rsidRDefault="00A7514E" w:rsidP="00BC2F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- Дитина росте в чесності, вона вчиться бути справедливою;</w:t>
      </w:r>
    </w:p>
    <w:p w:rsidR="00A7514E" w:rsidRDefault="00A7514E" w:rsidP="00BC2F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- Дитина росте в безпеці, вона вчиться вірити в людей;</w:t>
      </w:r>
    </w:p>
    <w:p w:rsidR="00A7514E" w:rsidRDefault="00A7514E" w:rsidP="00BC2F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- Дитина росте у ворожнечі, вона вчиться бути агресивною;</w:t>
      </w:r>
    </w:p>
    <w:p w:rsidR="00A7514E" w:rsidRDefault="00A7514E" w:rsidP="00BC2F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- Дитина росте в розумінні і дружелюбності, вона вчиться знаходити любов у цьому світі.</w:t>
      </w:r>
    </w:p>
    <w:p w:rsidR="00A7514E" w:rsidRDefault="00A7514E" w:rsidP="00BC2F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>Десять заповідей для мами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>і тата  першокласника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</w:r>
    </w:p>
    <w:p w:rsidR="00A7514E" w:rsidRDefault="00A7514E" w:rsidP="00BC2F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  <w:t>Починайте «забувати» про те, що ваша дитина маленька. Давайте їй посильну роботу дома, визначте коло її обов’язків. Зробіть це м’яко: «Який ти в нас уже великий, ми навіть можемо довірити тобі помити посуд».</w:t>
      </w:r>
    </w:p>
    <w:p w:rsidR="00A7514E" w:rsidRDefault="00A7514E" w:rsidP="00BC2F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  <w:t>Визначте загальні інтереси. Це можуть бути пізнавальні інтереси (улюблені мультфільми, казки, ігри), так і життєві (обговорення сімейних проблем).</w:t>
      </w:r>
    </w:p>
    <w:p w:rsidR="00A7514E" w:rsidRDefault="00A7514E" w:rsidP="00BC2F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  <w:t>Залучайте дитину до економічних проблем родини. Поступово привчайте порівнювати ціни, орієнтуватися в сімейному бюджеті (наприклад, дайте гроші на хліб і на морозиво, коментуючи суму на той й на інший продукт).</w:t>
      </w:r>
    </w:p>
    <w:p w:rsidR="00A7514E" w:rsidRDefault="00A7514E" w:rsidP="00BC2F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  <w:t>Не лайте, а тим більше – не ображайте дитини в присутності сторонніх. Поважайте почуття й думки дитини. На скарги з боку навколишніх, навіть учителя або вихователя, відповідайте: «Спасибі, ми обов’язково поговоримо на цю тему».</w:t>
      </w:r>
    </w:p>
    <w:p w:rsidR="00A7514E" w:rsidRDefault="00A7514E" w:rsidP="00BC2F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  <w:t>Навчіть дитину ділитися своїми проблемами. Обговорюйте з нею конфліктні ситуації, що виникли з однолітками і дорослими. Щиро цікавтеся її думкою, тільки так ви зможете сформувати в неї правильну життєву позицію.</w:t>
      </w:r>
    </w:p>
    <w:p w:rsidR="00A7514E" w:rsidRDefault="00A7514E" w:rsidP="00BC2F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  <w:t>Постійно говоріть з дитиною. Розвиток мовлення – запорука гарного навчання. Були в театрі (цирку, кіно) – нехай розповість, що більше всього сподобалося. Слухайте уважно, вставте запитання, щоб дитина почувала, що вам це цікаво.</w:t>
      </w:r>
    </w:p>
    <w:p w:rsidR="00A7514E" w:rsidRDefault="00A7514E" w:rsidP="00BC2F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  <w:t>Відповідайте на кожне запитання дитини. Тільки в цьому випадку її пізнавальний інтерес ніколи не згасне.</w:t>
      </w:r>
    </w:p>
    <w:p w:rsidR="00A7514E" w:rsidRDefault="00A7514E" w:rsidP="00BC2F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  <w:t>Постарайтеся хоч іноді дивитися на світ очима вашої дитини. Бачити світ очима іншого – основа для взаєморозуміння.</w:t>
      </w:r>
    </w:p>
    <w:p w:rsidR="00A7514E" w:rsidRDefault="00A7514E" w:rsidP="00BC2F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  <w:t>Частіше хваліть вашу дитину. На скарги про те, що щось не виходить, відповідайте: «Обов’язково вийде, тільки потрібно ще раз спробувати». Формуйте високий рівень домагань. І самі вірите, що ваша дитина може все, потрібно тільки допомогти. Хваліть словом, усмішкою, ласкою й ніжністю.</w:t>
      </w:r>
    </w:p>
    <w:p w:rsidR="00A7514E" w:rsidRDefault="00A7514E" w:rsidP="00BC2F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  <w:t>Не будуй те ваші взаємини з дитиною на заборонах. Погодьтеся, що вони не завжди розумні. Завжди пояснюйте причини ваших вимог, якщо можливо, запропонуйте альтернативу. Повага до дитини зараз – фундамент шанобливого ставлення до вас тепер і в майбутньому. </w:t>
      </w:r>
    </w:p>
    <w:p w:rsidR="00A7514E" w:rsidRDefault="00A7514E" w:rsidP="00BC2FA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</w:r>
    </w:p>
    <w:p w:rsidR="00A7514E" w:rsidRDefault="00A7514E" w:rsidP="00BC2FA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</w:p>
    <w:p w:rsidR="00A7514E" w:rsidRDefault="00A7514E" w:rsidP="00BC2FA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</w:p>
    <w:p w:rsidR="00A7514E" w:rsidRDefault="00A7514E" w:rsidP="00BC2FA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</w:p>
    <w:p w:rsidR="00A7514E" w:rsidRDefault="00A7514E" w:rsidP="00BC2FA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</w:p>
    <w:p w:rsidR="00A7514E" w:rsidRDefault="00A7514E" w:rsidP="00BC2FA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</w:p>
    <w:p w:rsidR="00A7514E" w:rsidRPr="0097700E" w:rsidRDefault="00A7514E" w:rsidP="0022530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7514E" w:rsidRPr="0097700E" w:rsidSect="004E1DA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32EA3"/>
    <w:multiLevelType w:val="multilevel"/>
    <w:tmpl w:val="A916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435C"/>
    <w:rsid w:val="00024E35"/>
    <w:rsid w:val="00081F42"/>
    <w:rsid w:val="00100163"/>
    <w:rsid w:val="00127AAA"/>
    <w:rsid w:val="0017385E"/>
    <w:rsid w:val="0018240A"/>
    <w:rsid w:val="001C2D80"/>
    <w:rsid w:val="0022530A"/>
    <w:rsid w:val="00296E01"/>
    <w:rsid w:val="00300D7B"/>
    <w:rsid w:val="00311645"/>
    <w:rsid w:val="0036146C"/>
    <w:rsid w:val="003C435C"/>
    <w:rsid w:val="003F0553"/>
    <w:rsid w:val="004504D2"/>
    <w:rsid w:val="004648EC"/>
    <w:rsid w:val="004809B5"/>
    <w:rsid w:val="00492CFB"/>
    <w:rsid w:val="004E1DA3"/>
    <w:rsid w:val="004E6868"/>
    <w:rsid w:val="00500943"/>
    <w:rsid w:val="00501A5B"/>
    <w:rsid w:val="005405D6"/>
    <w:rsid w:val="00731916"/>
    <w:rsid w:val="00733163"/>
    <w:rsid w:val="00786B9F"/>
    <w:rsid w:val="00807452"/>
    <w:rsid w:val="00847E10"/>
    <w:rsid w:val="008F3EC9"/>
    <w:rsid w:val="0097700E"/>
    <w:rsid w:val="00980202"/>
    <w:rsid w:val="009E23F9"/>
    <w:rsid w:val="009F1059"/>
    <w:rsid w:val="00A7514E"/>
    <w:rsid w:val="00A77CE7"/>
    <w:rsid w:val="00A80E5C"/>
    <w:rsid w:val="00BC2FAA"/>
    <w:rsid w:val="00BD0BB1"/>
    <w:rsid w:val="00C2294B"/>
    <w:rsid w:val="00C23982"/>
    <w:rsid w:val="00C42E3A"/>
    <w:rsid w:val="00D16CF8"/>
    <w:rsid w:val="00DB4F79"/>
    <w:rsid w:val="00DC6482"/>
    <w:rsid w:val="00DF2255"/>
    <w:rsid w:val="00E94754"/>
    <w:rsid w:val="00E96836"/>
    <w:rsid w:val="00EB61ED"/>
    <w:rsid w:val="00F3547E"/>
    <w:rsid w:val="00F40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40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03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418</Words>
  <Characters>2383</Characters>
  <Application>Microsoft Office Outlook</Application>
  <DocSecurity>0</DocSecurity>
  <Lines>0</Lines>
  <Paragraphs>0</Paragraphs>
  <ScaleCrop>false</ScaleCrop>
  <Company>*Питер-Company*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Поради батькам</dc:title>
  <dc:subject/>
  <dc:creator>Дмитрий Каленюк</dc:creator>
  <cp:keywords/>
  <dc:description/>
  <cp:lastModifiedBy>Windows 7</cp:lastModifiedBy>
  <cp:revision>2</cp:revision>
  <cp:lastPrinted>2012-12-24T14:26:00Z</cp:lastPrinted>
  <dcterms:created xsi:type="dcterms:W3CDTF">2014-01-30T10:57:00Z</dcterms:created>
  <dcterms:modified xsi:type="dcterms:W3CDTF">2014-01-30T10:57:00Z</dcterms:modified>
</cp:coreProperties>
</file>