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C30" w:rsidRDefault="00354C30" w:rsidP="004413C5">
      <w:pPr>
        <w:jc w:val="center"/>
        <w:rPr>
          <w:rFonts w:ascii="Times New Roman" w:hAnsi="Times New Roman" w:cs="Times New Roman"/>
          <w:b/>
          <w:bCs/>
          <w:sz w:val="28"/>
          <w:szCs w:val="28"/>
        </w:rPr>
      </w:pPr>
      <w:r>
        <w:rPr>
          <w:rFonts w:ascii="Times New Roman" w:hAnsi="Times New Roman" w:cs="Times New Roman"/>
          <w:b/>
          <w:bCs/>
          <w:sz w:val="28"/>
          <w:szCs w:val="28"/>
        </w:rPr>
        <w:t>Уроки дефектолога</w:t>
      </w:r>
    </w:p>
    <w:p w:rsidR="00354C30" w:rsidRPr="005009CD" w:rsidRDefault="00354C30" w:rsidP="004413C5">
      <w:pPr>
        <w:jc w:val="center"/>
        <w:rPr>
          <w:rFonts w:ascii="Times New Roman" w:hAnsi="Times New Roman" w:cs="Times New Roman"/>
          <w:b/>
          <w:bCs/>
          <w:sz w:val="28"/>
          <w:szCs w:val="28"/>
        </w:rPr>
      </w:pPr>
      <w:r w:rsidRPr="005009CD">
        <w:rPr>
          <w:rFonts w:ascii="Times New Roman" w:hAnsi="Times New Roman" w:cs="Times New Roman"/>
          <w:b/>
          <w:bCs/>
          <w:sz w:val="28"/>
          <w:szCs w:val="28"/>
        </w:rPr>
        <w:t>«Розумні загадки»</w:t>
      </w:r>
    </w:p>
    <w:p w:rsidR="00354C30" w:rsidRPr="005009CD" w:rsidRDefault="00354C30">
      <w:pPr>
        <w:rPr>
          <w:rFonts w:ascii="Times New Roman" w:hAnsi="Times New Roman" w:cs="Times New Roman"/>
          <w:i/>
          <w:iCs/>
          <w:sz w:val="28"/>
          <w:szCs w:val="28"/>
        </w:rPr>
      </w:pPr>
      <w:r w:rsidRPr="005009CD">
        <w:rPr>
          <w:rFonts w:ascii="Times New Roman" w:hAnsi="Times New Roman" w:cs="Times New Roman"/>
          <w:i/>
          <w:iCs/>
          <w:sz w:val="28"/>
          <w:szCs w:val="28"/>
        </w:rPr>
        <w:t>Згадайте хто це?(що це?)</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Через нього видно, що робиться на вулиці?</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«Небезпечна» частина корови.</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Велика морська тварина з фонтаном?</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«Користь» від корови?</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Де можна побачити себе?</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Який день тижня був учора?</w:t>
      </w:r>
    </w:p>
    <w:p w:rsidR="00354C30" w:rsidRPr="005009CD" w:rsidRDefault="00354C30" w:rsidP="005009CD">
      <w:pPr>
        <w:jc w:val="center"/>
        <w:rPr>
          <w:rFonts w:ascii="Times New Roman" w:hAnsi="Times New Roman" w:cs="Times New Roman"/>
          <w:b/>
          <w:bCs/>
          <w:sz w:val="28"/>
          <w:szCs w:val="28"/>
        </w:rPr>
      </w:pPr>
      <w:r w:rsidRPr="005009CD">
        <w:rPr>
          <w:rFonts w:ascii="Times New Roman" w:hAnsi="Times New Roman" w:cs="Times New Roman"/>
          <w:b/>
          <w:bCs/>
          <w:sz w:val="28"/>
          <w:szCs w:val="28"/>
        </w:rPr>
        <w:t>Що це? Хто це?</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Зелений, соковитий, продовгуватий…</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Червоне, достигле, солодке…</w:t>
      </w:r>
    </w:p>
    <w:p w:rsidR="00354C30" w:rsidRDefault="00354C30">
      <w:pPr>
        <w:rPr>
          <w:rFonts w:ascii="Times New Roman" w:hAnsi="Times New Roman" w:cs="Times New Roman"/>
          <w:sz w:val="28"/>
          <w:szCs w:val="28"/>
        </w:rPr>
      </w:pPr>
      <w:r w:rsidRPr="005009CD">
        <w:rPr>
          <w:rFonts w:ascii="Times New Roman" w:hAnsi="Times New Roman" w:cs="Times New Roman"/>
          <w:sz w:val="28"/>
          <w:szCs w:val="28"/>
        </w:rPr>
        <w:t>Холодний, білий, пухнастий...</w:t>
      </w:r>
    </w:p>
    <w:p w:rsidR="00354C30" w:rsidRPr="005009CD" w:rsidRDefault="00354C30">
      <w:pPr>
        <w:rPr>
          <w:rFonts w:ascii="Times New Roman" w:hAnsi="Times New Roman" w:cs="Times New Roman"/>
          <w:sz w:val="28"/>
          <w:szCs w:val="28"/>
        </w:rPr>
      </w:pP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На дубі шість гілок, на кожній гілці росте по шість яблук. Скільки всього яблук на дубі?</w:t>
      </w:r>
    </w:p>
    <w:p w:rsidR="00354C30" w:rsidRPr="005009CD" w:rsidRDefault="00354C30" w:rsidP="005009CD">
      <w:pPr>
        <w:jc w:val="center"/>
        <w:rPr>
          <w:rFonts w:ascii="Times New Roman" w:hAnsi="Times New Roman" w:cs="Times New Roman"/>
          <w:b/>
          <w:bCs/>
          <w:sz w:val="28"/>
          <w:szCs w:val="28"/>
        </w:rPr>
      </w:pPr>
      <w:r w:rsidRPr="005009CD">
        <w:rPr>
          <w:rFonts w:ascii="Times New Roman" w:hAnsi="Times New Roman" w:cs="Times New Roman"/>
          <w:b/>
          <w:bCs/>
          <w:sz w:val="28"/>
          <w:szCs w:val="28"/>
        </w:rPr>
        <w:t>Хитрий півень</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Півень залетів у сусідній двір. Між сусідами виникла суперечка, чиє яйце?</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Що ви думаєте з цього приводу?</w:t>
      </w:r>
    </w:p>
    <w:p w:rsidR="00354C30" w:rsidRPr="005009CD" w:rsidRDefault="00354C30">
      <w:pPr>
        <w:rPr>
          <w:rFonts w:ascii="Times New Roman" w:hAnsi="Times New Roman" w:cs="Times New Roman"/>
          <w:sz w:val="28"/>
          <w:szCs w:val="28"/>
        </w:rPr>
      </w:pPr>
      <w:r w:rsidRPr="005009CD">
        <w:rPr>
          <w:rFonts w:ascii="Times New Roman" w:hAnsi="Times New Roman" w:cs="Times New Roman"/>
          <w:sz w:val="28"/>
          <w:szCs w:val="28"/>
        </w:rPr>
        <w:t>У кого найтемніше волосся?</w:t>
      </w:r>
    </w:p>
    <w:p w:rsidR="00354C30" w:rsidRDefault="00354C30">
      <w:pPr>
        <w:rPr>
          <w:rFonts w:ascii="Times New Roman" w:hAnsi="Times New Roman" w:cs="Times New Roman"/>
          <w:i/>
          <w:iCs/>
          <w:sz w:val="28"/>
          <w:szCs w:val="28"/>
        </w:rPr>
      </w:pPr>
      <w:r>
        <w:rPr>
          <w:rFonts w:ascii="Times New Roman" w:hAnsi="Times New Roman" w:cs="Times New Roman"/>
          <w:i/>
          <w:iCs/>
          <w:sz w:val="28"/>
          <w:szCs w:val="28"/>
        </w:rPr>
        <w:t>Спостерігаючи з</w:t>
      </w:r>
      <w:r w:rsidRPr="005009CD">
        <w:rPr>
          <w:rFonts w:ascii="Times New Roman" w:hAnsi="Times New Roman" w:cs="Times New Roman"/>
          <w:i/>
          <w:iCs/>
          <w:sz w:val="28"/>
          <w:szCs w:val="28"/>
        </w:rPr>
        <w:t>а виконанням цих завдань</w:t>
      </w:r>
      <w:r>
        <w:rPr>
          <w:rFonts w:ascii="Times New Roman" w:hAnsi="Times New Roman" w:cs="Times New Roman"/>
          <w:i/>
          <w:iCs/>
          <w:sz w:val="28"/>
          <w:szCs w:val="28"/>
        </w:rPr>
        <w:t>, можна судити, як дитина розуміє алегоричний зміст загадок та інших завдань, її здатність використати свої знання та життєвий досвід. Крім того, можна дослідити характер емоційних реакцій та констатувати наявність інтересу до запропонованого завдання.</w:t>
      </w:r>
    </w:p>
    <w:p w:rsidR="00354C30" w:rsidRPr="00AF5E12" w:rsidRDefault="00354C30">
      <w:pPr>
        <w:rPr>
          <w:rFonts w:ascii="Times New Roman" w:hAnsi="Times New Roman" w:cs="Times New Roman"/>
          <w:b/>
          <w:bCs/>
          <w:sz w:val="28"/>
          <w:szCs w:val="28"/>
        </w:rPr>
      </w:pPr>
      <w:r w:rsidRPr="00AF5E12">
        <w:rPr>
          <w:rFonts w:ascii="Times New Roman" w:hAnsi="Times New Roman" w:cs="Times New Roman"/>
          <w:b/>
          <w:bCs/>
          <w:sz w:val="28"/>
          <w:szCs w:val="28"/>
        </w:rPr>
        <w:t>До нових зустрічей!</w:t>
      </w:r>
    </w:p>
    <w:p w:rsidR="00354C30" w:rsidRPr="005009CD" w:rsidRDefault="00354C30">
      <w:pPr>
        <w:rPr>
          <w:rFonts w:ascii="Times New Roman" w:hAnsi="Times New Roman" w:cs="Times New Roman"/>
          <w:sz w:val="28"/>
          <w:szCs w:val="28"/>
          <w:lang w:val="ru-RU"/>
        </w:rPr>
      </w:pPr>
      <w:r w:rsidRPr="00AF5E12">
        <w:rPr>
          <w:rFonts w:ascii="Times New Roman" w:hAnsi="Times New Roman" w:cs="Times New Roman"/>
          <w:b/>
          <w:bCs/>
          <w:sz w:val="28"/>
          <w:szCs w:val="28"/>
        </w:rPr>
        <w:t xml:space="preserve">З повагою, дефектолог Наталія Пушкар </w:t>
      </w:r>
      <w:bookmarkStart w:id="0" w:name="_GoBack"/>
      <w:bookmarkEnd w:id="0"/>
    </w:p>
    <w:p w:rsidR="00354C30" w:rsidRPr="005009CD" w:rsidRDefault="00354C30">
      <w:pPr>
        <w:rPr>
          <w:rFonts w:ascii="Times New Roman" w:hAnsi="Times New Roman" w:cs="Times New Roman"/>
          <w:sz w:val="28"/>
          <w:szCs w:val="28"/>
          <w:lang w:val="ru-RU"/>
        </w:rPr>
      </w:pPr>
    </w:p>
    <w:sectPr w:rsidR="00354C30" w:rsidRPr="005009CD" w:rsidSect="001B725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1D1D"/>
    <w:rsid w:val="00011173"/>
    <w:rsid w:val="00027D5F"/>
    <w:rsid w:val="000849EC"/>
    <w:rsid w:val="000B465E"/>
    <w:rsid w:val="000B6D5D"/>
    <w:rsid w:val="000C797A"/>
    <w:rsid w:val="000D1813"/>
    <w:rsid w:val="000F086D"/>
    <w:rsid w:val="001476CE"/>
    <w:rsid w:val="00152F63"/>
    <w:rsid w:val="00190AC1"/>
    <w:rsid w:val="001932A1"/>
    <w:rsid w:val="001B2E78"/>
    <w:rsid w:val="001B725B"/>
    <w:rsid w:val="001C048A"/>
    <w:rsid w:val="001C4BF0"/>
    <w:rsid w:val="001C7A57"/>
    <w:rsid w:val="00216D66"/>
    <w:rsid w:val="002509AC"/>
    <w:rsid w:val="00256A72"/>
    <w:rsid w:val="002A2275"/>
    <w:rsid w:val="002A2CF2"/>
    <w:rsid w:val="002D1D1D"/>
    <w:rsid w:val="002F1C08"/>
    <w:rsid w:val="00334C5E"/>
    <w:rsid w:val="00341C82"/>
    <w:rsid w:val="00354C30"/>
    <w:rsid w:val="0036278A"/>
    <w:rsid w:val="0037573A"/>
    <w:rsid w:val="003C5656"/>
    <w:rsid w:val="003E1D83"/>
    <w:rsid w:val="003F1C97"/>
    <w:rsid w:val="004012EB"/>
    <w:rsid w:val="0041452F"/>
    <w:rsid w:val="00426937"/>
    <w:rsid w:val="0042713B"/>
    <w:rsid w:val="0042746F"/>
    <w:rsid w:val="0043391F"/>
    <w:rsid w:val="004413C5"/>
    <w:rsid w:val="00471258"/>
    <w:rsid w:val="00486687"/>
    <w:rsid w:val="004C2977"/>
    <w:rsid w:val="004E55D8"/>
    <w:rsid w:val="004E5838"/>
    <w:rsid w:val="004F4D65"/>
    <w:rsid w:val="005009CD"/>
    <w:rsid w:val="0050718F"/>
    <w:rsid w:val="00523CD1"/>
    <w:rsid w:val="00525C3C"/>
    <w:rsid w:val="0053222A"/>
    <w:rsid w:val="00550F56"/>
    <w:rsid w:val="00550FC0"/>
    <w:rsid w:val="005661AD"/>
    <w:rsid w:val="005B28E4"/>
    <w:rsid w:val="005B4551"/>
    <w:rsid w:val="0062366C"/>
    <w:rsid w:val="0069185A"/>
    <w:rsid w:val="0069272B"/>
    <w:rsid w:val="00696C77"/>
    <w:rsid w:val="006C6927"/>
    <w:rsid w:val="006D02B3"/>
    <w:rsid w:val="006E3D3E"/>
    <w:rsid w:val="006F2F7D"/>
    <w:rsid w:val="00711297"/>
    <w:rsid w:val="00730728"/>
    <w:rsid w:val="0075039C"/>
    <w:rsid w:val="00755BB7"/>
    <w:rsid w:val="00783A4E"/>
    <w:rsid w:val="00785562"/>
    <w:rsid w:val="007A166F"/>
    <w:rsid w:val="007F0F4C"/>
    <w:rsid w:val="00814CB6"/>
    <w:rsid w:val="008617DE"/>
    <w:rsid w:val="00882A8D"/>
    <w:rsid w:val="00886AAF"/>
    <w:rsid w:val="00890277"/>
    <w:rsid w:val="0089154A"/>
    <w:rsid w:val="008921BC"/>
    <w:rsid w:val="008C6FC6"/>
    <w:rsid w:val="008D4F45"/>
    <w:rsid w:val="008F593F"/>
    <w:rsid w:val="0094702D"/>
    <w:rsid w:val="00960F09"/>
    <w:rsid w:val="009701DD"/>
    <w:rsid w:val="0097254D"/>
    <w:rsid w:val="00974D95"/>
    <w:rsid w:val="009944CD"/>
    <w:rsid w:val="009A059B"/>
    <w:rsid w:val="009A0E83"/>
    <w:rsid w:val="009C22B6"/>
    <w:rsid w:val="00A051B0"/>
    <w:rsid w:val="00A15D91"/>
    <w:rsid w:val="00A16A2C"/>
    <w:rsid w:val="00A75EDA"/>
    <w:rsid w:val="00A9501D"/>
    <w:rsid w:val="00AC0EE9"/>
    <w:rsid w:val="00AD1C2B"/>
    <w:rsid w:val="00AD44C9"/>
    <w:rsid w:val="00AE01AB"/>
    <w:rsid w:val="00AF5E12"/>
    <w:rsid w:val="00B026F9"/>
    <w:rsid w:val="00B224D7"/>
    <w:rsid w:val="00B26676"/>
    <w:rsid w:val="00B30DF2"/>
    <w:rsid w:val="00B47954"/>
    <w:rsid w:val="00B53AF4"/>
    <w:rsid w:val="00BC171E"/>
    <w:rsid w:val="00BC6931"/>
    <w:rsid w:val="00C14379"/>
    <w:rsid w:val="00C8579A"/>
    <w:rsid w:val="00CA734D"/>
    <w:rsid w:val="00CB202B"/>
    <w:rsid w:val="00CC7AFB"/>
    <w:rsid w:val="00CD507A"/>
    <w:rsid w:val="00D22BE1"/>
    <w:rsid w:val="00D23712"/>
    <w:rsid w:val="00D30B64"/>
    <w:rsid w:val="00DB1DD0"/>
    <w:rsid w:val="00DC3122"/>
    <w:rsid w:val="00E059C0"/>
    <w:rsid w:val="00E97194"/>
    <w:rsid w:val="00F356BB"/>
    <w:rsid w:val="00F4707A"/>
    <w:rsid w:val="00F7499F"/>
    <w:rsid w:val="00FC3D1C"/>
    <w:rsid w:val="00FD516B"/>
    <w:rsid w:val="00FF187D"/>
    <w:rsid w:val="00FF55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25B"/>
    <w:pPr>
      <w:spacing w:after="200" w:line="276" w:lineRule="auto"/>
    </w:pPr>
    <w:rPr>
      <w:rFonts w:cs="Calibri"/>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139</Words>
  <Characters>796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Урок № 7</dc:title>
  <dc:subject/>
  <dc:creator>раб 3</dc:creator>
  <cp:keywords/>
  <dc:description/>
  <cp:lastModifiedBy>Windows 7</cp:lastModifiedBy>
  <cp:revision>3</cp:revision>
  <dcterms:created xsi:type="dcterms:W3CDTF">2017-01-11T10:12:00Z</dcterms:created>
  <dcterms:modified xsi:type="dcterms:W3CDTF">2017-01-11T10:17:00Z</dcterms:modified>
</cp:coreProperties>
</file>