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AD5" w:rsidRPr="00C27C60" w:rsidRDefault="00267AD5" w:rsidP="00DD5942">
      <w:pPr>
        <w:rPr>
          <w:rFonts w:ascii="Times New Roman" w:hAnsi="Times New Roman"/>
          <w:b/>
          <w:sz w:val="28"/>
          <w:szCs w:val="28"/>
          <w:lang w:val="uk-UA"/>
        </w:rPr>
      </w:pPr>
      <w:r w:rsidRPr="00C27C60">
        <w:rPr>
          <w:rFonts w:ascii="Times New Roman" w:hAnsi="Times New Roman"/>
          <w:b/>
          <w:sz w:val="28"/>
          <w:szCs w:val="28"/>
          <w:lang w:val="uk-UA"/>
        </w:rPr>
        <w:t>Майстер-клас з правопівкульного малювання</w:t>
      </w:r>
    </w:p>
    <w:p w:rsidR="00267AD5" w:rsidRDefault="00267AD5" w:rsidP="00DD5942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25 січня в рамках тижня початкових класів практичним психологом Гайдамакою Мариною Олександрівною було проведено майстер - клас з правопівкульного малювання для вчителів початкових класів. На практичному занятті вчителі ознайомились з нетрадиційними техніками малювання. </w:t>
      </w:r>
    </w:p>
    <w:p w:rsidR="00267AD5" w:rsidRPr="00E36884" w:rsidRDefault="00267AD5" w:rsidP="0029254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Pr="00E36884">
        <w:rPr>
          <w:rFonts w:ascii="Times New Roman" w:hAnsi="Times New Roman"/>
          <w:sz w:val="28"/>
          <w:szCs w:val="28"/>
        </w:rPr>
        <w:t>Коли малюєш гілку, потрібно чути дихання вітру</w:t>
      </w:r>
      <w:r>
        <w:rPr>
          <w:rFonts w:ascii="Times New Roman" w:hAnsi="Times New Roman"/>
          <w:sz w:val="28"/>
          <w:szCs w:val="28"/>
          <w:lang w:val="uk-UA"/>
        </w:rPr>
        <w:t xml:space="preserve">» - так говорить японська мудрість. Гарний настрій і дружня атмосфера надихала вчителів на творчу роботу протягом всього заняття.  </w:t>
      </w:r>
    </w:p>
    <w:p w:rsidR="00267AD5" w:rsidRDefault="00267AD5" w:rsidP="004F5762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67AD5" w:rsidRDefault="00267AD5" w:rsidP="00E36884">
      <w:pPr>
        <w:rPr>
          <w:rFonts w:ascii="Times New Roman" w:hAnsi="Times New Roman"/>
          <w:sz w:val="28"/>
          <w:szCs w:val="28"/>
          <w:lang w:val="uk-UA"/>
        </w:rPr>
      </w:pPr>
    </w:p>
    <w:p w:rsidR="00267AD5" w:rsidRDefault="00267AD5" w:rsidP="00E75ECD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E75ECD">
        <w:rPr>
          <w:rFonts w:ascii="Times New Roman" w:hAnsi="Times New Roman"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pt;height:206.25pt">
            <v:imagedata r:id="rId4" o:title=""/>
          </v:shape>
        </w:pict>
      </w:r>
    </w:p>
    <w:p w:rsidR="00267AD5" w:rsidRDefault="00267AD5" w:rsidP="00E36884">
      <w:pPr>
        <w:ind w:firstLine="708"/>
        <w:rPr>
          <w:rFonts w:ascii="Times New Roman" w:hAnsi="Times New Roman"/>
          <w:sz w:val="28"/>
          <w:szCs w:val="28"/>
          <w:lang w:val="uk-UA"/>
        </w:rPr>
      </w:pPr>
    </w:p>
    <w:p w:rsidR="00267AD5" w:rsidRPr="00E75ECD" w:rsidRDefault="00267AD5" w:rsidP="00E36884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E75ECD">
        <w:rPr>
          <w:rFonts w:ascii="Times New Roman" w:hAnsi="Times New Roman"/>
          <w:sz w:val="28"/>
          <w:szCs w:val="28"/>
          <w:lang w:val="uk-UA"/>
        </w:rPr>
        <w:pict>
          <v:shape id="_x0000_i1026" type="#_x0000_t75" style="width:396pt;height:231.75pt">
            <v:imagedata r:id="rId5" o:title=""/>
          </v:shape>
        </w:pict>
      </w:r>
    </w:p>
    <w:sectPr w:rsidR="00267AD5" w:rsidRPr="00E75ECD" w:rsidSect="00645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6619"/>
    <w:rsid w:val="001B6984"/>
    <w:rsid w:val="0021032A"/>
    <w:rsid w:val="00210406"/>
    <w:rsid w:val="00211B77"/>
    <w:rsid w:val="00267AD5"/>
    <w:rsid w:val="00292548"/>
    <w:rsid w:val="003377FF"/>
    <w:rsid w:val="00456594"/>
    <w:rsid w:val="004F1069"/>
    <w:rsid w:val="004F5762"/>
    <w:rsid w:val="0064510F"/>
    <w:rsid w:val="006C2894"/>
    <w:rsid w:val="007B454D"/>
    <w:rsid w:val="007D1939"/>
    <w:rsid w:val="007D61C7"/>
    <w:rsid w:val="0085137C"/>
    <w:rsid w:val="00860665"/>
    <w:rsid w:val="00997673"/>
    <w:rsid w:val="009A6619"/>
    <w:rsid w:val="009F3F57"/>
    <w:rsid w:val="00BB4F8B"/>
    <w:rsid w:val="00C27C60"/>
    <w:rsid w:val="00D91AFE"/>
    <w:rsid w:val="00DD5942"/>
    <w:rsid w:val="00E36884"/>
    <w:rsid w:val="00E42A4E"/>
    <w:rsid w:val="00E578EC"/>
    <w:rsid w:val="00E75ECD"/>
    <w:rsid w:val="00EA0C08"/>
    <w:rsid w:val="00ED1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10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06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89</TotalTime>
  <Pages>1</Pages>
  <Words>74</Words>
  <Characters>428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8</cp:revision>
  <dcterms:created xsi:type="dcterms:W3CDTF">2017-01-23T06:00:00Z</dcterms:created>
  <dcterms:modified xsi:type="dcterms:W3CDTF">2017-02-08T14:10:00Z</dcterms:modified>
</cp:coreProperties>
</file>