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E8" w:rsidRPr="0091504E" w:rsidRDefault="007067E8" w:rsidP="00746D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ДЕПАРТАМЕНТ НАУКИ І ОСВІТИ</w:t>
      </w:r>
    </w:p>
    <w:p w:rsidR="007067E8" w:rsidRDefault="007067E8" w:rsidP="00746D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D14E3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ХАРКІВСЬКОЇ ОБЛАСНОЇ ДЕРЖАВНОЇ АДМІНІСТРАЦІЇ</w:t>
      </w:r>
    </w:p>
    <w:p w:rsidR="007067E8" w:rsidRPr="00ED14E3" w:rsidRDefault="007067E8" w:rsidP="00746D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067E8" w:rsidRDefault="007067E8" w:rsidP="00746D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3492A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Комунальний  заклад  «Куп’янський  спеціальний  навчально-виховний комплекс»  Харківської  обласної  ради </w:t>
      </w:r>
    </w:p>
    <w:p w:rsidR="007067E8" w:rsidRPr="00C3492A" w:rsidRDefault="007067E8" w:rsidP="00746D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67E8" w:rsidRPr="0091504E" w:rsidRDefault="007067E8" w:rsidP="0091504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38"/>
        <w:jc w:val="center"/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bCs/>
          <w:spacing w:val="28"/>
          <w:sz w:val="28"/>
          <w:szCs w:val="28"/>
          <w:lang w:val="uk-UA"/>
        </w:rPr>
        <w:t>Н</w:t>
      </w:r>
      <w:r w:rsidRPr="0091504E"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  <w:lang w:val="uk-UA"/>
        </w:rPr>
        <w:t>АКАЗ</w:t>
      </w:r>
    </w:p>
    <w:p w:rsidR="007067E8" w:rsidRPr="0091504E" w:rsidRDefault="007067E8" w:rsidP="00746DB9">
      <w:pPr>
        <w:widowControl w:val="0"/>
        <w:shd w:val="clear" w:color="auto" w:fill="FFFFFF"/>
        <w:tabs>
          <w:tab w:val="left" w:pos="0"/>
          <w:tab w:val="left" w:pos="8715"/>
        </w:tabs>
        <w:autoSpaceDE w:val="0"/>
        <w:autoSpaceDN w:val="0"/>
        <w:adjustRightInd w:val="0"/>
        <w:spacing w:line="322" w:lineRule="exact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 xml:space="preserve">05.09.2016                                      </w:t>
      </w:r>
      <w:r w:rsidRPr="0091504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>Куп’янськ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ab/>
        <w:t>№ 158</w:t>
      </w: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 поділ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4-10-х </w:t>
      </w:r>
      <w:r w:rsidRPr="005435A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класів на групи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при вивченні трудового навчання  </w:t>
      </w:r>
    </w:p>
    <w:p w:rsidR="007067E8" w:rsidRPr="005435A0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 2016/2017 навчальному році</w:t>
      </w:r>
    </w:p>
    <w:p w:rsidR="007067E8" w:rsidRPr="005435A0" w:rsidRDefault="007067E8" w:rsidP="005435A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7067E8" w:rsidRPr="005435A0" w:rsidRDefault="007067E8" w:rsidP="00ED14E3">
      <w:pPr>
        <w:pStyle w:val="NormalWeb"/>
        <w:spacing w:line="360" w:lineRule="auto"/>
        <w:jc w:val="both"/>
        <w:rPr>
          <w:sz w:val="28"/>
          <w:szCs w:val="28"/>
          <w:lang w:val="uk-UA" w:eastAsia="ru-RU"/>
        </w:rPr>
      </w:pPr>
      <w:r w:rsidRPr="005435A0">
        <w:rPr>
          <w:sz w:val="28"/>
          <w:szCs w:val="28"/>
          <w:lang w:val="uk-UA" w:eastAsia="ru-RU"/>
        </w:rPr>
        <w:t xml:space="preserve">      </w:t>
      </w:r>
      <w:r>
        <w:rPr>
          <w:sz w:val="28"/>
          <w:szCs w:val="28"/>
          <w:lang w:val="uk-UA" w:eastAsia="ru-RU"/>
        </w:rPr>
        <w:tab/>
      </w:r>
      <w:r w:rsidRPr="005435A0">
        <w:rPr>
          <w:sz w:val="28"/>
          <w:szCs w:val="28"/>
          <w:lang w:val="uk-UA" w:eastAsia="ru-RU"/>
        </w:rPr>
        <w:t xml:space="preserve">Відповідно до наказу Міністерства освіти і науки від 20.02.2002 № 128 </w:t>
      </w:r>
      <w:r w:rsidRPr="00ED14E3">
        <w:rPr>
          <w:sz w:val="28"/>
          <w:szCs w:val="28"/>
          <w:lang w:val="uk-UA" w:eastAsia="ru-RU"/>
        </w:rPr>
        <w:t>«Про затвердження Нормативів наповнюваності груп дошкільних  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закладах»</w:t>
      </w:r>
    </w:p>
    <w:p w:rsidR="007067E8" w:rsidRPr="005435A0" w:rsidRDefault="007067E8" w:rsidP="005435A0">
      <w:pPr>
        <w:keepNext/>
        <w:spacing w:before="240" w:after="6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sz w:val="28"/>
          <w:szCs w:val="28"/>
          <w:lang w:eastAsia="ru-RU"/>
        </w:rPr>
        <w:t>НАКАЗУЮ:</w:t>
      </w:r>
    </w:p>
    <w:p w:rsidR="007067E8" w:rsidRPr="005435A0" w:rsidRDefault="007067E8" w:rsidP="005435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7067E8" w:rsidRPr="005435A0" w:rsidRDefault="007067E8" w:rsidP="00543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1.Заступнику директора з навчально-виховної роботи Тімко М.М. поділити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4-10-ті </w:t>
      </w: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класи на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групи при вивченні</w:t>
      </w: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трудовог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о навчання</w:t>
      </w: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1984"/>
        <w:gridCol w:w="1418"/>
        <w:gridCol w:w="1559"/>
        <w:gridCol w:w="3188"/>
      </w:tblGrid>
      <w:tr w:rsidR="007067E8" w:rsidRPr="00A06172">
        <w:trPr>
          <w:trHeight w:val="540"/>
        </w:trPr>
        <w:tc>
          <w:tcPr>
            <w:tcW w:w="1526" w:type="dxa"/>
            <w:vMerge w:val="restart"/>
          </w:tcPr>
          <w:p w:rsidR="007067E8" w:rsidRPr="005435A0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543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Класи </w:t>
            </w:r>
          </w:p>
        </w:tc>
        <w:tc>
          <w:tcPr>
            <w:tcW w:w="1984" w:type="dxa"/>
            <w:vMerge w:val="restart"/>
          </w:tcPr>
          <w:p w:rsidR="007067E8" w:rsidRPr="005435A0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543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Кількість учнів у класі</w:t>
            </w:r>
          </w:p>
        </w:tc>
        <w:tc>
          <w:tcPr>
            <w:tcW w:w="2977" w:type="dxa"/>
            <w:gridSpan w:val="2"/>
          </w:tcPr>
          <w:p w:rsidR="007067E8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543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Кількість учнів </w:t>
            </w:r>
          </w:p>
          <w:p w:rsidR="007067E8" w:rsidRPr="005435A0" w:rsidRDefault="007067E8" w:rsidP="00D40E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543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у групах</w:t>
            </w:r>
          </w:p>
        </w:tc>
        <w:tc>
          <w:tcPr>
            <w:tcW w:w="3188" w:type="dxa"/>
            <w:vMerge w:val="restart"/>
          </w:tcPr>
          <w:p w:rsidR="007067E8" w:rsidRPr="005435A0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543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ПІБ педагога</w:t>
            </w:r>
          </w:p>
        </w:tc>
      </w:tr>
      <w:tr w:rsidR="007067E8" w:rsidRPr="00A06172">
        <w:trPr>
          <w:trHeight w:val="270"/>
        </w:trPr>
        <w:tc>
          <w:tcPr>
            <w:tcW w:w="1526" w:type="dxa"/>
            <w:vMerge/>
          </w:tcPr>
          <w:p w:rsidR="007067E8" w:rsidRPr="005435A0" w:rsidRDefault="007067E8" w:rsidP="005435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vMerge/>
          </w:tcPr>
          <w:p w:rsidR="007067E8" w:rsidRPr="005435A0" w:rsidRDefault="007067E8" w:rsidP="005435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</w:tcPr>
          <w:p w:rsidR="007067E8" w:rsidRPr="005435A0" w:rsidRDefault="007067E8" w:rsidP="002549A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B2E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</w:t>
            </w:r>
          </w:p>
        </w:tc>
        <w:tc>
          <w:tcPr>
            <w:tcW w:w="1559" w:type="dxa"/>
          </w:tcPr>
          <w:p w:rsidR="007067E8" w:rsidRPr="005435A0" w:rsidRDefault="007067E8" w:rsidP="00CB2ED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B2E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ІІ</w:t>
            </w:r>
          </w:p>
        </w:tc>
        <w:tc>
          <w:tcPr>
            <w:tcW w:w="3188" w:type="dxa"/>
            <w:vMerge/>
          </w:tcPr>
          <w:p w:rsidR="007067E8" w:rsidRPr="005435A0" w:rsidRDefault="007067E8" w:rsidP="005435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067E8" w:rsidRPr="00A06172">
        <w:tc>
          <w:tcPr>
            <w:tcW w:w="1526" w:type="dxa"/>
          </w:tcPr>
          <w:p w:rsidR="007067E8" w:rsidRPr="005435A0" w:rsidRDefault="007067E8" w:rsidP="005435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435A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-А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188" w:type="dxa"/>
          </w:tcPr>
          <w:p w:rsidR="007067E8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Семикоз В.О.</w:t>
            </w:r>
          </w:p>
          <w:p w:rsidR="007067E8" w:rsidRPr="005435A0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Вакансія </w:t>
            </w:r>
          </w:p>
        </w:tc>
      </w:tr>
      <w:tr w:rsidR="007067E8" w:rsidRPr="00A06172">
        <w:tc>
          <w:tcPr>
            <w:tcW w:w="1526" w:type="dxa"/>
          </w:tcPr>
          <w:p w:rsidR="007067E8" w:rsidRPr="005435A0" w:rsidRDefault="007067E8" w:rsidP="005435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4-Б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188" w:type="dxa"/>
          </w:tcPr>
          <w:p w:rsidR="007067E8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Копійка Л.П.</w:t>
            </w:r>
          </w:p>
          <w:p w:rsidR="007067E8" w:rsidRPr="005435A0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Олійник О.М.</w:t>
            </w:r>
          </w:p>
        </w:tc>
      </w:tr>
      <w:tr w:rsidR="007067E8" w:rsidRPr="00A06172">
        <w:tc>
          <w:tcPr>
            <w:tcW w:w="1526" w:type="dxa"/>
          </w:tcPr>
          <w:p w:rsidR="007067E8" w:rsidRPr="005435A0" w:rsidRDefault="007067E8" w:rsidP="005435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188" w:type="dxa"/>
          </w:tcPr>
          <w:p w:rsidR="007067E8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Сизонов М.В.</w:t>
            </w:r>
          </w:p>
          <w:p w:rsidR="007067E8" w:rsidRPr="005435A0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Шип М.І.</w:t>
            </w:r>
          </w:p>
        </w:tc>
      </w:tr>
      <w:tr w:rsidR="007067E8" w:rsidRPr="00A06172">
        <w:tc>
          <w:tcPr>
            <w:tcW w:w="1526" w:type="dxa"/>
          </w:tcPr>
          <w:p w:rsidR="007067E8" w:rsidRPr="005435A0" w:rsidRDefault="007067E8" w:rsidP="00124FE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5-Б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188" w:type="dxa"/>
          </w:tcPr>
          <w:p w:rsidR="007067E8" w:rsidRDefault="007067E8" w:rsidP="00061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Гонтар З.М.</w:t>
            </w:r>
          </w:p>
          <w:p w:rsidR="007067E8" w:rsidRPr="005435A0" w:rsidRDefault="007067E8" w:rsidP="00061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Олійник О.М.</w:t>
            </w:r>
          </w:p>
        </w:tc>
      </w:tr>
      <w:tr w:rsidR="007067E8" w:rsidRPr="00A06172">
        <w:tc>
          <w:tcPr>
            <w:tcW w:w="1526" w:type="dxa"/>
          </w:tcPr>
          <w:p w:rsidR="007067E8" w:rsidRPr="005435A0" w:rsidRDefault="007067E8" w:rsidP="00124FE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 клас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188" w:type="dxa"/>
          </w:tcPr>
          <w:p w:rsidR="007067E8" w:rsidRDefault="007067E8" w:rsidP="00061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Сизонов М.В.</w:t>
            </w:r>
          </w:p>
          <w:p w:rsidR="007067E8" w:rsidRPr="005435A0" w:rsidRDefault="007067E8" w:rsidP="00061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Олійник О.М.</w:t>
            </w:r>
          </w:p>
        </w:tc>
      </w:tr>
      <w:tr w:rsidR="007067E8" w:rsidRPr="00A06172">
        <w:tc>
          <w:tcPr>
            <w:tcW w:w="1526" w:type="dxa"/>
          </w:tcPr>
          <w:p w:rsidR="007067E8" w:rsidRPr="005435A0" w:rsidRDefault="007067E8" w:rsidP="005435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8-А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188" w:type="dxa"/>
          </w:tcPr>
          <w:p w:rsidR="007067E8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Рожко О.Д.</w:t>
            </w:r>
          </w:p>
          <w:p w:rsidR="007067E8" w:rsidRPr="005435A0" w:rsidRDefault="007067E8" w:rsidP="00CB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Рожко І.В.</w:t>
            </w:r>
          </w:p>
        </w:tc>
      </w:tr>
      <w:tr w:rsidR="007067E8" w:rsidRPr="00A06172">
        <w:tc>
          <w:tcPr>
            <w:tcW w:w="1526" w:type="dxa"/>
          </w:tcPr>
          <w:p w:rsidR="007067E8" w:rsidRPr="005435A0" w:rsidRDefault="007067E8" w:rsidP="005435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8-Б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188" w:type="dxa"/>
          </w:tcPr>
          <w:p w:rsidR="007067E8" w:rsidRDefault="007067E8" w:rsidP="007C68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Рожко О.Д.</w:t>
            </w:r>
          </w:p>
          <w:p w:rsidR="007067E8" w:rsidRPr="005435A0" w:rsidRDefault="007067E8" w:rsidP="007C68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Рожко І.В.</w:t>
            </w:r>
          </w:p>
        </w:tc>
      </w:tr>
      <w:tr w:rsidR="007067E8" w:rsidRPr="00A06172">
        <w:tc>
          <w:tcPr>
            <w:tcW w:w="1526" w:type="dxa"/>
          </w:tcPr>
          <w:p w:rsidR="007067E8" w:rsidRPr="005435A0" w:rsidRDefault="007067E8" w:rsidP="00ED1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10-А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188" w:type="dxa"/>
          </w:tcPr>
          <w:p w:rsidR="007067E8" w:rsidRDefault="007067E8" w:rsidP="00061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Коваленко Г.В.</w:t>
            </w:r>
          </w:p>
          <w:p w:rsidR="007067E8" w:rsidRPr="005435A0" w:rsidRDefault="007067E8" w:rsidP="00061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Шип М.І.</w:t>
            </w:r>
          </w:p>
        </w:tc>
      </w:tr>
      <w:tr w:rsidR="007067E8" w:rsidRPr="00A06172">
        <w:tc>
          <w:tcPr>
            <w:tcW w:w="1526" w:type="dxa"/>
          </w:tcPr>
          <w:p w:rsidR="007067E8" w:rsidRDefault="007067E8" w:rsidP="00ED1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10-Б</w:t>
            </w:r>
          </w:p>
        </w:tc>
        <w:tc>
          <w:tcPr>
            <w:tcW w:w="1984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418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59" w:type="dxa"/>
          </w:tcPr>
          <w:p w:rsidR="007067E8" w:rsidRPr="005435A0" w:rsidRDefault="007067E8" w:rsidP="00470E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188" w:type="dxa"/>
          </w:tcPr>
          <w:p w:rsidR="007067E8" w:rsidRDefault="007067E8" w:rsidP="00061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Кусяк З.В.</w:t>
            </w:r>
          </w:p>
          <w:p w:rsidR="007067E8" w:rsidRPr="005435A0" w:rsidRDefault="007067E8" w:rsidP="00061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Вакансія </w:t>
            </w:r>
          </w:p>
        </w:tc>
      </w:tr>
    </w:tbl>
    <w:p w:rsidR="007067E8" w:rsidRPr="005435A0" w:rsidRDefault="007067E8" w:rsidP="005435A0">
      <w:pPr>
        <w:spacing w:after="0" w:line="360" w:lineRule="auto"/>
        <w:ind w:left="356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Затвердити списки учнів з трудового навчання за групами (додаток).</w:t>
      </w:r>
    </w:p>
    <w:p w:rsidR="007067E8" w:rsidRDefault="007067E8" w:rsidP="000342F2">
      <w:pPr>
        <w:tabs>
          <w:tab w:val="left" w:pos="81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   05.09.2016</w:t>
      </w:r>
    </w:p>
    <w:p w:rsidR="007067E8" w:rsidRPr="005435A0" w:rsidRDefault="007067E8" w:rsidP="00543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>Контроль за виконанням наказу покладаю на заступника директора з навчальної-виховної роботи Тімко М.М.</w:t>
      </w:r>
    </w:p>
    <w:p w:rsidR="007067E8" w:rsidRPr="005435A0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Pr="005435A0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Pr="005435A0" w:rsidRDefault="007067E8" w:rsidP="00ED14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Директор                                                        </w:t>
      </w:r>
      <w:r w:rsidRPr="005435A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Н.Б.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5435A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Пушкар</w:t>
      </w:r>
    </w:p>
    <w:p w:rsidR="007067E8" w:rsidRPr="005435A0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Pr="005435A0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Pr="005435A0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5435A0">
        <w:rPr>
          <w:rFonts w:ascii="Times New Roman" w:hAnsi="Times New Roman" w:cs="Times New Roman"/>
          <w:sz w:val="20"/>
          <w:szCs w:val="20"/>
          <w:lang w:val="uk-UA" w:eastAsia="ru-RU"/>
        </w:rPr>
        <w:t>Тімко, 5-33-50</w:t>
      </w: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54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CB2E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CB2E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067E8" w:rsidRDefault="007067E8" w:rsidP="00CB2E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 w:eastAsia="ru-RU"/>
        </w:rPr>
        <w:t>З наказом від 05.09.2016 № 158 ознайомлені:</w:t>
      </w:r>
    </w:p>
    <w:p w:rsidR="007067E8" w:rsidRDefault="007067E8" w:rsidP="00CB2E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>Тімко М.М._____________________</w:t>
      </w:r>
    </w:p>
    <w:p w:rsidR="007067E8" w:rsidRDefault="007067E8" w:rsidP="00CB2E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Семикоз В.О.___________________</w:t>
      </w:r>
    </w:p>
    <w:p w:rsidR="007067E8" w:rsidRDefault="007067E8" w:rsidP="00CB2E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Копійка Л.П.___________________</w:t>
      </w:r>
    </w:p>
    <w:p w:rsidR="007067E8" w:rsidRDefault="007067E8" w:rsidP="00CB2E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Олійник О.М.___________________</w:t>
      </w:r>
    </w:p>
    <w:p w:rsidR="007067E8" w:rsidRDefault="007067E8" w:rsidP="00CB2E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Сизонов М.В.___________________</w:t>
      </w:r>
    </w:p>
    <w:p w:rsidR="007067E8" w:rsidRDefault="007067E8" w:rsidP="002549A9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Шип М.І. ________________________    </w:t>
      </w:r>
    </w:p>
    <w:p w:rsidR="007067E8" w:rsidRPr="005435A0" w:rsidRDefault="007067E8" w:rsidP="005362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>Коваленко Г.В.__________________</w:t>
      </w:r>
    </w:p>
    <w:p w:rsidR="007067E8" w:rsidRDefault="007067E8" w:rsidP="005362B1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>Кусяк З.В. _______________________</w:t>
      </w:r>
    </w:p>
    <w:p w:rsidR="007067E8" w:rsidRPr="005435A0" w:rsidRDefault="007067E8" w:rsidP="002549A9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Рожко І.В. _______________________                        </w:t>
      </w:r>
    </w:p>
    <w:p w:rsidR="007067E8" w:rsidRDefault="007067E8" w:rsidP="002549A9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Рожко О.Д</w:t>
      </w: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._______________________   </w:t>
      </w:r>
    </w:p>
    <w:p w:rsidR="007067E8" w:rsidRDefault="007067E8" w:rsidP="002549A9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Гонтар З.М._______________________</w:t>
      </w:r>
      <w:r w:rsidRPr="005435A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</w:p>
    <w:p w:rsidR="007067E8" w:rsidRPr="0091504E" w:rsidRDefault="007067E8" w:rsidP="00B23BDF">
      <w:pPr>
        <w:jc w:val="both"/>
        <w:rPr>
          <w:rFonts w:ascii="Times New Roman" w:hAnsi="Times New Roman" w:cs="Times New Roman"/>
          <w:lang w:val="uk-UA"/>
        </w:rPr>
      </w:pPr>
    </w:p>
    <w:p w:rsidR="007067E8" w:rsidRDefault="007067E8">
      <w:pPr>
        <w:rPr>
          <w:lang w:val="uk-UA"/>
        </w:rPr>
      </w:pPr>
    </w:p>
    <w:p w:rsidR="007067E8" w:rsidRPr="000342F2" w:rsidRDefault="007067E8" w:rsidP="000342F2">
      <w:pPr>
        <w:rPr>
          <w:lang w:val="uk-UA"/>
        </w:rPr>
      </w:pPr>
    </w:p>
    <w:p w:rsidR="007067E8" w:rsidRPr="000342F2" w:rsidRDefault="007067E8" w:rsidP="000342F2">
      <w:pPr>
        <w:rPr>
          <w:lang w:val="uk-UA"/>
        </w:rPr>
      </w:pPr>
    </w:p>
    <w:p w:rsidR="007067E8" w:rsidRDefault="007067E8" w:rsidP="000342F2">
      <w:pPr>
        <w:rPr>
          <w:lang w:val="uk-UA"/>
        </w:rPr>
      </w:pPr>
    </w:p>
    <w:p w:rsidR="007067E8" w:rsidRPr="00DF6626" w:rsidRDefault="007067E8" w:rsidP="000342F2">
      <w:pPr>
        <w:tabs>
          <w:tab w:val="left" w:pos="6840"/>
        </w:tabs>
        <w:rPr>
          <w:lang w:val="uk-UA"/>
        </w:rPr>
      </w:pPr>
    </w:p>
    <w:sectPr w:rsidR="007067E8" w:rsidRPr="00DF6626" w:rsidSect="00D57396">
      <w:headerReference w:type="default" r:id="rId6"/>
      <w:foot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7E8" w:rsidRDefault="007067E8" w:rsidP="00745DE5">
      <w:r>
        <w:separator/>
      </w:r>
    </w:p>
  </w:endnote>
  <w:endnote w:type="continuationSeparator" w:id="0">
    <w:p w:rsidR="007067E8" w:rsidRDefault="007067E8" w:rsidP="00745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E8" w:rsidRDefault="007067E8" w:rsidP="00FA5D7E">
    <w:pPr>
      <w:framePr w:wrap="auto" w:vAnchor="text" w:hAnchor="margin" w:xAlign="right" w:y="1"/>
    </w:pPr>
  </w:p>
  <w:p w:rsidR="007067E8" w:rsidRDefault="007067E8" w:rsidP="00170984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7E8" w:rsidRDefault="007067E8" w:rsidP="00745DE5">
      <w:r>
        <w:separator/>
      </w:r>
    </w:p>
  </w:footnote>
  <w:footnote w:type="continuationSeparator" w:id="0">
    <w:p w:rsidR="007067E8" w:rsidRDefault="007067E8" w:rsidP="00745D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E8" w:rsidRDefault="007067E8" w:rsidP="005C0C34">
    <w:pPr>
      <w:framePr w:wrap="auto" w:vAnchor="text" w:hAnchor="margin" w:xAlign="center" w:y="1"/>
    </w:pPr>
    <w:fldSimple w:instr="PAGE  ">
      <w:r>
        <w:rPr>
          <w:noProof/>
        </w:rPr>
        <w:t>3</w:t>
      </w:r>
    </w:fldSimple>
  </w:p>
  <w:p w:rsidR="007067E8" w:rsidRDefault="007067E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3BDF"/>
    <w:rsid w:val="000342F2"/>
    <w:rsid w:val="00061D63"/>
    <w:rsid w:val="000631BA"/>
    <w:rsid w:val="000A6791"/>
    <w:rsid w:val="000C6B28"/>
    <w:rsid w:val="000D22A1"/>
    <w:rsid w:val="000E3025"/>
    <w:rsid w:val="000E632C"/>
    <w:rsid w:val="00124FEA"/>
    <w:rsid w:val="00140E7B"/>
    <w:rsid w:val="00142389"/>
    <w:rsid w:val="00170984"/>
    <w:rsid w:val="00175ACA"/>
    <w:rsid w:val="00181F06"/>
    <w:rsid w:val="00195440"/>
    <w:rsid w:val="00195F49"/>
    <w:rsid w:val="001C7254"/>
    <w:rsid w:val="001D3854"/>
    <w:rsid w:val="001D5FDF"/>
    <w:rsid w:val="001E0AE4"/>
    <w:rsid w:val="001F6DEC"/>
    <w:rsid w:val="00201D53"/>
    <w:rsid w:val="00234E1B"/>
    <w:rsid w:val="00246142"/>
    <w:rsid w:val="0024695E"/>
    <w:rsid w:val="002549A9"/>
    <w:rsid w:val="00263171"/>
    <w:rsid w:val="002E11D0"/>
    <w:rsid w:val="00317F02"/>
    <w:rsid w:val="00340B5B"/>
    <w:rsid w:val="00352A1B"/>
    <w:rsid w:val="00354FEE"/>
    <w:rsid w:val="003F1E99"/>
    <w:rsid w:val="004271FA"/>
    <w:rsid w:val="0044436E"/>
    <w:rsid w:val="00451F93"/>
    <w:rsid w:val="00470E3A"/>
    <w:rsid w:val="00484BD3"/>
    <w:rsid w:val="004C7380"/>
    <w:rsid w:val="004E1D59"/>
    <w:rsid w:val="004F2B98"/>
    <w:rsid w:val="00533329"/>
    <w:rsid w:val="005362B1"/>
    <w:rsid w:val="005435A0"/>
    <w:rsid w:val="005441D5"/>
    <w:rsid w:val="00565D1A"/>
    <w:rsid w:val="005B13D7"/>
    <w:rsid w:val="005C0C34"/>
    <w:rsid w:val="005D05B3"/>
    <w:rsid w:val="005D2595"/>
    <w:rsid w:val="005F3552"/>
    <w:rsid w:val="00607D59"/>
    <w:rsid w:val="006359C6"/>
    <w:rsid w:val="006819EA"/>
    <w:rsid w:val="006C2E14"/>
    <w:rsid w:val="006C57D6"/>
    <w:rsid w:val="006C742D"/>
    <w:rsid w:val="006D48A3"/>
    <w:rsid w:val="007067E8"/>
    <w:rsid w:val="0071021E"/>
    <w:rsid w:val="00732739"/>
    <w:rsid w:val="00745CBC"/>
    <w:rsid w:val="00745DE5"/>
    <w:rsid w:val="007460E1"/>
    <w:rsid w:val="00746DB9"/>
    <w:rsid w:val="00765C26"/>
    <w:rsid w:val="007774B1"/>
    <w:rsid w:val="00791789"/>
    <w:rsid w:val="007C68B8"/>
    <w:rsid w:val="007F0E2F"/>
    <w:rsid w:val="007F41D5"/>
    <w:rsid w:val="00812856"/>
    <w:rsid w:val="00840C97"/>
    <w:rsid w:val="0084195B"/>
    <w:rsid w:val="00855E5D"/>
    <w:rsid w:val="00885F3B"/>
    <w:rsid w:val="00895E09"/>
    <w:rsid w:val="008B67C7"/>
    <w:rsid w:val="008E4334"/>
    <w:rsid w:val="0091504E"/>
    <w:rsid w:val="00956048"/>
    <w:rsid w:val="0097483B"/>
    <w:rsid w:val="0098582A"/>
    <w:rsid w:val="009B3113"/>
    <w:rsid w:val="009F2B30"/>
    <w:rsid w:val="00A06172"/>
    <w:rsid w:val="00A35433"/>
    <w:rsid w:val="00A532FD"/>
    <w:rsid w:val="00AB3289"/>
    <w:rsid w:val="00AD4BB2"/>
    <w:rsid w:val="00AE0A68"/>
    <w:rsid w:val="00AF756A"/>
    <w:rsid w:val="00B20491"/>
    <w:rsid w:val="00B23BDF"/>
    <w:rsid w:val="00B24CCF"/>
    <w:rsid w:val="00B25541"/>
    <w:rsid w:val="00B34FB5"/>
    <w:rsid w:val="00B46482"/>
    <w:rsid w:val="00B50CD9"/>
    <w:rsid w:val="00B616B5"/>
    <w:rsid w:val="00B66F54"/>
    <w:rsid w:val="00C07949"/>
    <w:rsid w:val="00C159D7"/>
    <w:rsid w:val="00C3492A"/>
    <w:rsid w:val="00C5128C"/>
    <w:rsid w:val="00C80A6D"/>
    <w:rsid w:val="00C85279"/>
    <w:rsid w:val="00CB2ED7"/>
    <w:rsid w:val="00CC4680"/>
    <w:rsid w:val="00CE23BA"/>
    <w:rsid w:val="00CF74C6"/>
    <w:rsid w:val="00D40E1E"/>
    <w:rsid w:val="00D57396"/>
    <w:rsid w:val="00D666D0"/>
    <w:rsid w:val="00DC12B8"/>
    <w:rsid w:val="00DE736B"/>
    <w:rsid w:val="00DF6626"/>
    <w:rsid w:val="00E07267"/>
    <w:rsid w:val="00E30A39"/>
    <w:rsid w:val="00E368AB"/>
    <w:rsid w:val="00E469AC"/>
    <w:rsid w:val="00E5053E"/>
    <w:rsid w:val="00E97DDB"/>
    <w:rsid w:val="00ED14E3"/>
    <w:rsid w:val="00EF36C4"/>
    <w:rsid w:val="00F011F7"/>
    <w:rsid w:val="00F01E0F"/>
    <w:rsid w:val="00F477A5"/>
    <w:rsid w:val="00F53F17"/>
    <w:rsid w:val="00F56AEE"/>
    <w:rsid w:val="00F63C1C"/>
    <w:rsid w:val="00FA5D7E"/>
    <w:rsid w:val="00FB524E"/>
    <w:rsid w:val="00FE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42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01E0F"/>
    <w:pPr>
      <w:ind w:left="720"/>
    </w:pPr>
  </w:style>
  <w:style w:type="table" w:styleId="TableGrid">
    <w:name w:val="Table Grid"/>
    <w:basedOn w:val="TableNormal"/>
    <w:uiPriority w:val="99"/>
    <w:rsid w:val="0024614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F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E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D14E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321</Words>
  <Characters>1832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НАУКИ І ОСВІТИ</dc:title>
  <dc:subject/>
  <dc:creator>UserUL</dc:creator>
  <cp:keywords/>
  <dc:description/>
  <cp:lastModifiedBy>Windows 7</cp:lastModifiedBy>
  <cp:revision>2</cp:revision>
  <cp:lastPrinted>2016-09-17T13:06:00Z</cp:lastPrinted>
  <dcterms:created xsi:type="dcterms:W3CDTF">2017-01-19T08:19:00Z</dcterms:created>
  <dcterms:modified xsi:type="dcterms:W3CDTF">2017-01-19T08:19:00Z</dcterms:modified>
</cp:coreProperties>
</file>