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DB" w:rsidRDefault="009873DB" w:rsidP="006E50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91504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ДЕПАРТАМЕНТ НАУКИ І ОСВІТИ</w:t>
      </w:r>
    </w:p>
    <w:p w:rsidR="009873DB" w:rsidRPr="0091504E" w:rsidRDefault="009873DB" w:rsidP="006E500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ХАРКІВСЬКОЇ ОБЛАСНОЇ ДЕРЖАВНОЇ АДМІНІСТРАЦІЇ</w:t>
      </w:r>
    </w:p>
    <w:p w:rsidR="009873DB" w:rsidRDefault="009873DB" w:rsidP="00746D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873DB" w:rsidRDefault="009873DB" w:rsidP="00746D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3492A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Комунальний  заклад  «Куп’янський  спеціальний  навчально-виховний комплекс»  Харківської  обласної  ради </w:t>
      </w:r>
    </w:p>
    <w:p w:rsidR="009873DB" w:rsidRPr="00C3492A" w:rsidRDefault="009873DB" w:rsidP="00746D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873DB" w:rsidRPr="0091504E" w:rsidRDefault="009873DB" w:rsidP="0091504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38"/>
        <w:jc w:val="center"/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bCs/>
          <w:spacing w:val="28"/>
          <w:sz w:val="28"/>
          <w:szCs w:val="28"/>
          <w:lang w:val="uk-UA"/>
        </w:rPr>
        <w:t>Н</w:t>
      </w:r>
      <w:r w:rsidRPr="0091504E">
        <w:rPr>
          <w:rFonts w:ascii="Times New Roman" w:hAnsi="Times New Roman" w:cs="Times New Roman"/>
          <w:b/>
          <w:bCs/>
          <w:color w:val="000000"/>
          <w:spacing w:val="28"/>
          <w:sz w:val="28"/>
          <w:szCs w:val="28"/>
          <w:lang w:val="uk-UA"/>
        </w:rPr>
        <w:t>АКАЗ</w:t>
      </w:r>
    </w:p>
    <w:p w:rsidR="009873DB" w:rsidRPr="0091504E" w:rsidRDefault="009873DB" w:rsidP="00746DB9">
      <w:pPr>
        <w:widowControl w:val="0"/>
        <w:shd w:val="clear" w:color="auto" w:fill="FFFFFF"/>
        <w:tabs>
          <w:tab w:val="left" w:pos="0"/>
          <w:tab w:val="left" w:pos="8715"/>
        </w:tabs>
        <w:autoSpaceDE w:val="0"/>
        <w:autoSpaceDN w:val="0"/>
        <w:adjustRightInd w:val="0"/>
        <w:spacing w:line="322" w:lineRule="exact"/>
        <w:ind w:right="-142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 xml:space="preserve">05.09.2016                                          </w:t>
      </w:r>
      <w:r w:rsidRPr="0091504E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>Куп’янськ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uk-UA"/>
        </w:rPr>
        <w:tab/>
        <w:t>№ 26</w:t>
      </w:r>
    </w:p>
    <w:p w:rsidR="009873DB" w:rsidRDefault="009873DB" w:rsidP="00AD4B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затвердження мережі учнів</w:t>
      </w:r>
    </w:p>
    <w:p w:rsidR="009873DB" w:rsidRDefault="009873DB" w:rsidP="006E50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навчального закладу на 05.09.2016</w:t>
      </w:r>
    </w:p>
    <w:p w:rsidR="009873DB" w:rsidRPr="006E500E" w:rsidRDefault="009873DB" w:rsidP="006E50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873DB" w:rsidRDefault="009873DB" w:rsidP="00F56A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роботи, проведеної з уточнення списків учнів по класах, враховуючи новоприбулих учнів, наявних особових справ, даних алфавітної книги навчального закладу станом на 05.09.2016 </w:t>
      </w:r>
    </w:p>
    <w:p w:rsidR="009873DB" w:rsidRPr="0091504E" w:rsidRDefault="009873DB" w:rsidP="00855E5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9873DB" w:rsidRDefault="009873DB" w:rsidP="00AD4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Затвердити мережу учнів навчального закладу:</w:t>
      </w:r>
    </w:p>
    <w:tbl>
      <w:tblPr>
        <w:tblW w:w="93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26"/>
        <w:gridCol w:w="3222"/>
        <w:gridCol w:w="1847"/>
        <w:gridCol w:w="2285"/>
      </w:tblGrid>
      <w:tr w:rsidR="009873DB" w:rsidRPr="008D2201">
        <w:trPr>
          <w:trHeight w:val="549"/>
        </w:trPr>
        <w:tc>
          <w:tcPr>
            <w:tcW w:w="5248" w:type="dxa"/>
            <w:gridSpan w:val="2"/>
            <w:vAlign w:val="center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0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Мережа класів (груп) у навчальному закладі</w:t>
            </w:r>
          </w:p>
        </w:tc>
        <w:tc>
          <w:tcPr>
            <w:tcW w:w="4132" w:type="dxa"/>
            <w:gridSpan w:val="2"/>
            <w:vMerge w:val="restart"/>
            <w:vAlign w:val="center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0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Фактична чисельність учнів (вихованців)</w:t>
            </w:r>
          </w:p>
        </w:tc>
      </w:tr>
      <w:tr w:rsidR="009873DB" w:rsidRPr="008D2201">
        <w:trPr>
          <w:trHeight w:val="364"/>
        </w:trPr>
        <w:tc>
          <w:tcPr>
            <w:tcW w:w="2026" w:type="dxa"/>
            <w:vMerge w:val="restart"/>
            <w:vAlign w:val="center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3222" w:type="dxa"/>
            <w:vMerge w:val="restart"/>
            <w:vAlign w:val="center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0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</w:t>
            </w:r>
            <w:r w:rsidRPr="006E50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ількість класів (груп)  </w:t>
            </w:r>
          </w:p>
        </w:tc>
        <w:tc>
          <w:tcPr>
            <w:tcW w:w="4132" w:type="dxa"/>
            <w:gridSpan w:val="2"/>
            <w:vMerge/>
            <w:vAlign w:val="center"/>
          </w:tcPr>
          <w:p w:rsidR="009873DB" w:rsidRPr="006E500E" w:rsidRDefault="009873DB" w:rsidP="006E5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873DB" w:rsidRPr="008D2201">
        <w:trPr>
          <w:trHeight w:val="164"/>
        </w:trPr>
        <w:tc>
          <w:tcPr>
            <w:tcW w:w="2026" w:type="dxa"/>
            <w:vMerge/>
            <w:vAlign w:val="center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22" w:type="dxa"/>
            <w:vMerge/>
            <w:vAlign w:val="center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vAlign w:val="center"/>
          </w:tcPr>
          <w:p w:rsidR="009873DB" w:rsidRPr="006E500E" w:rsidRDefault="009873DB" w:rsidP="006E5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2285" w:type="dxa"/>
            <w:vAlign w:val="center"/>
          </w:tcPr>
          <w:p w:rsidR="009873DB" w:rsidRPr="009E4BB1" w:rsidRDefault="009873DB" w:rsidP="006E5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 т.ч. сиріт/</w:t>
            </w:r>
          </w:p>
          <w:p w:rsidR="009873DB" w:rsidRPr="009E4BB1" w:rsidRDefault="009873DB" w:rsidP="006E5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ПБП</w:t>
            </w:r>
          </w:p>
        </w:tc>
      </w:tr>
      <w:tr w:rsidR="009873DB" w:rsidRPr="008D2201">
        <w:trPr>
          <w:trHeight w:val="624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Дошкільні групи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639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Підготовчі класи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клас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 клас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3-А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3-Б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4-А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26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4-Б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5-А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5-Б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 клас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 клас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8-А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11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8-Б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326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 клас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9873DB" w:rsidRPr="008D2201">
        <w:trPr>
          <w:trHeight w:val="143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10-А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9873DB" w:rsidRPr="008D2201">
        <w:trPr>
          <w:trHeight w:val="143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10-Б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E4BB1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9873DB" w:rsidRPr="008D2201">
        <w:trPr>
          <w:trHeight w:val="143"/>
        </w:trPr>
        <w:tc>
          <w:tcPr>
            <w:tcW w:w="2026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500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ВСЬОГО </w:t>
            </w:r>
          </w:p>
        </w:tc>
        <w:tc>
          <w:tcPr>
            <w:tcW w:w="3222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6E500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847" w:type="dxa"/>
          </w:tcPr>
          <w:p w:rsidR="009873DB" w:rsidRPr="006E500E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180</w:t>
            </w:r>
          </w:p>
        </w:tc>
        <w:tc>
          <w:tcPr>
            <w:tcW w:w="2285" w:type="dxa"/>
          </w:tcPr>
          <w:p w:rsidR="009873DB" w:rsidRPr="009E4BB1" w:rsidRDefault="009873DB" w:rsidP="006E5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</w:t>
            </w:r>
          </w:p>
        </w:tc>
      </w:tr>
    </w:tbl>
    <w:p w:rsidR="009873DB" w:rsidRDefault="009873DB" w:rsidP="00565D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73DB" w:rsidRDefault="009873DB" w:rsidP="00565D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150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Соціальному педагогу Симоненку Юрію Федоровичу:</w:t>
      </w:r>
    </w:p>
    <w:p w:rsidR="009873DB" w:rsidRDefault="009873DB" w:rsidP="00565D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 Оформити розділи І-ІІ алфавітної книги станом на 05.09.2016  відповідно до нормативних вимог.</w:t>
      </w:r>
    </w:p>
    <w:p w:rsidR="009873DB" w:rsidRDefault="009873DB" w:rsidP="00565D1A">
      <w:pPr>
        <w:tabs>
          <w:tab w:val="left" w:pos="760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До 05.09.2016</w:t>
      </w:r>
    </w:p>
    <w:p w:rsidR="009873DB" w:rsidRDefault="009873DB" w:rsidP="00565D1A">
      <w:pPr>
        <w:tabs>
          <w:tab w:val="left" w:pos="760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Змінити номери на особових справах учнів, які прибули до навчального закладу, виходячи з номерів присвоєних в алфавітній книзі.</w:t>
      </w:r>
    </w:p>
    <w:p w:rsidR="009873DB" w:rsidRDefault="009873DB" w:rsidP="00565D1A">
      <w:pPr>
        <w:tabs>
          <w:tab w:val="left" w:pos="760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До 05.09.2016</w:t>
      </w:r>
    </w:p>
    <w:p w:rsidR="009873DB" w:rsidRDefault="009873DB" w:rsidP="00565D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Змінити назву навчального закладу в особових справах новоприбулих учнів.</w:t>
      </w:r>
    </w:p>
    <w:p w:rsidR="009873DB" w:rsidRDefault="009873DB" w:rsidP="00565D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До 05.09.2016</w:t>
      </w:r>
    </w:p>
    <w:p w:rsidR="009873DB" w:rsidRDefault="009873DB" w:rsidP="00565D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 Помістити особові справи зарахованих учнів до папок з особовими справами відповідних класів.</w:t>
      </w:r>
    </w:p>
    <w:p w:rsidR="009873DB" w:rsidRDefault="009873DB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До 05.09.2016</w:t>
      </w:r>
    </w:p>
    <w:p w:rsidR="009873DB" w:rsidRDefault="009873DB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2.5. Оформити списки учнів, що знаходяться в папках з особовими справами.</w:t>
      </w:r>
    </w:p>
    <w:p w:rsidR="009873DB" w:rsidRDefault="009873DB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До 05.09.2016</w:t>
      </w:r>
    </w:p>
    <w:p w:rsidR="009873DB" w:rsidRDefault="009873DB" w:rsidP="009E4BB1">
      <w:pPr>
        <w:pStyle w:val="BodyTextIndent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Вчителю  інформатики Сизонову М.В.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заповнити і звірити  у програмі «ІСУО»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загальні відомості про учнів.</w:t>
      </w:r>
    </w:p>
    <w:p w:rsidR="009873DB" w:rsidRDefault="009873DB" w:rsidP="009E4BB1">
      <w:pPr>
        <w:pStyle w:val="BodyTextIndent"/>
        <w:tabs>
          <w:tab w:val="left" w:pos="8115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05.09.2016</w:t>
      </w:r>
    </w:p>
    <w:p w:rsidR="009873DB" w:rsidRPr="009E4BB1" w:rsidRDefault="009873DB" w:rsidP="009E4BB1">
      <w:pPr>
        <w:pStyle w:val="BodyTextIndent"/>
        <w:tabs>
          <w:tab w:val="left" w:pos="8115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Класним керівникам:</w:t>
      </w:r>
    </w:p>
    <w:p w:rsidR="009873DB" w:rsidRDefault="009873DB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4.1. Оформити класні журнали відповідно до нормативних вимог.</w:t>
      </w:r>
    </w:p>
    <w:p w:rsidR="009873DB" w:rsidRDefault="009873DB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До 05.09.2016</w:t>
      </w:r>
    </w:p>
    <w:p w:rsidR="009873DB" w:rsidRDefault="009873DB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4.2. Забезпечити відповідність номерів особових справ учнів номерами в алфавітній книзі і класних журналах.</w:t>
      </w:r>
    </w:p>
    <w:p w:rsidR="009873DB" w:rsidRDefault="009873DB" w:rsidP="00565D1A">
      <w:pPr>
        <w:tabs>
          <w:tab w:val="left" w:pos="78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До 05.09.2016</w:t>
      </w:r>
    </w:p>
    <w:p w:rsidR="009873DB" w:rsidRDefault="009873DB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4.3. Передати списки учнів до медичного кабінету навчального закладу.</w:t>
      </w:r>
    </w:p>
    <w:p w:rsidR="009873DB" w:rsidRPr="0091504E" w:rsidRDefault="009873DB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До 05.09.2016</w:t>
      </w: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1504E">
        <w:rPr>
          <w:rFonts w:ascii="Times New Roman" w:hAnsi="Times New Roman" w:cs="Times New Roman"/>
          <w:sz w:val="28"/>
          <w:szCs w:val="28"/>
          <w:lang w:val="uk-UA"/>
        </w:rPr>
        <w:t>. Контроль  за  виконанням  наказу  залишаю  за  собою.</w:t>
      </w:r>
    </w:p>
    <w:p w:rsidR="009873DB" w:rsidRPr="0091504E" w:rsidRDefault="009873DB" w:rsidP="00B23B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73DB" w:rsidRPr="0091504E" w:rsidRDefault="009873DB" w:rsidP="00565D1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                                                                    Н.Б. Пушкар</w:t>
      </w:r>
    </w:p>
    <w:p w:rsidR="009873DB" w:rsidRPr="0091504E" w:rsidRDefault="009873DB" w:rsidP="00B23BDF">
      <w:pPr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91504E">
        <w:rPr>
          <w:rFonts w:ascii="Times New Roman" w:hAnsi="Times New Roman" w:cs="Times New Roman"/>
          <w:lang w:val="uk-UA"/>
        </w:rPr>
        <w:t>Тімко, 5-33-50</w:t>
      </w: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:rsidR="009873DB" w:rsidRDefault="009873DB" w:rsidP="001D38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73DB" w:rsidRDefault="009873DB" w:rsidP="001D38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наказом від 05.09.2016  № 26 ознайомлені:</w:t>
      </w:r>
    </w:p>
    <w:p w:rsidR="009873DB" w:rsidRPr="0091504E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sz w:val="28"/>
          <w:szCs w:val="28"/>
          <w:lang w:val="uk-UA"/>
        </w:rPr>
        <w:t>Тімко М.М.             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Симоненко Ю.Ф.    </w:t>
      </w:r>
      <w:r w:rsidRPr="0091504E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Сизонов М.В.  _________________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Пономарьова Н.С.______________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Кривошлик Л.М._______________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Гончарова О.М.________________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Кохан Т. М.___________________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Гордієнко Н.О.________________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Семикоз В.О.__________________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Копійка Л.П.__________________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Шип М.І. ____________________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Салова Н.І.___________________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Мерзлікіна О.О._______________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Жигайлова Г.І.________________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Мезиненко Н.В._______________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Шварева Н.В._________________</w:t>
      </w:r>
    </w:p>
    <w:p w:rsidR="009873DB" w:rsidRDefault="009873DB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Кусяк З.В.____________________</w:t>
      </w:r>
    </w:p>
    <w:p w:rsidR="009873DB" w:rsidRPr="0091504E" w:rsidRDefault="009873DB" w:rsidP="00B23B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73DB" w:rsidRPr="00B23BDF" w:rsidRDefault="009873DB">
      <w:pPr>
        <w:rPr>
          <w:lang w:val="uk-UA"/>
        </w:rPr>
      </w:pPr>
    </w:p>
    <w:sectPr w:rsidR="009873DB" w:rsidRPr="00B23BDF" w:rsidSect="001933BF">
      <w:headerReference w:type="default" r:id="rId6"/>
      <w:foot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3DB" w:rsidRDefault="009873DB" w:rsidP="00745DE5">
      <w:r>
        <w:separator/>
      </w:r>
    </w:p>
  </w:endnote>
  <w:endnote w:type="continuationSeparator" w:id="0">
    <w:p w:rsidR="009873DB" w:rsidRDefault="009873DB" w:rsidP="00745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3DB" w:rsidRDefault="009873DB" w:rsidP="00FA5D7E">
    <w:pPr>
      <w:framePr w:wrap="auto" w:vAnchor="text" w:hAnchor="margin" w:xAlign="right" w:y="1"/>
    </w:pPr>
  </w:p>
  <w:p w:rsidR="009873DB" w:rsidRDefault="009873DB" w:rsidP="00170984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3DB" w:rsidRDefault="009873DB" w:rsidP="00745DE5">
      <w:r>
        <w:separator/>
      </w:r>
    </w:p>
  </w:footnote>
  <w:footnote w:type="continuationSeparator" w:id="0">
    <w:p w:rsidR="009873DB" w:rsidRDefault="009873DB" w:rsidP="00745D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3DB" w:rsidRDefault="009873DB" w:rsidP="005C0C34">
    <w:pPr>
      <w:framePr w:wrap="auto" w:vAnchor="text" w:hAnchor="margin" w:xAlign="center" w:y="1"/>
    </w:pPr>
    <w:fldSimple w:instr="PAGE  ">
      <w:r>
        <w:rPr>
          <w:noProof/>
        </w:rPr>
        <w:t>4</w:t>
      </w:r>
    </w:fldSimple>
  </w:p>
  <w:p w:rsidR="009873DB" w:rsidRDefault="009873D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3BDF"/>
    <w:rsid w:val="000631BA"/>
    <w:rsid w:val="000C6B28"/>
    <w:rsid w:val="000E3025"/>
    <w:rsid w:val="00140E7B"/>
    <w:rsid w:val="00170984"/>
    <w:rsid w:val="00181F06"/>
    <w:rsid w:val="001933BF"/>
    <w:rsid w:val="00195440"/>
    <w:rsid w:val="00195F49"/>
    <w:rsid w:val="001A7253"/>
    <w:rsid w:val="001C7254"/>
    <w:rsid w:val="001D3854"/>
    <w:rsid w:val="001E0AE4"/>
    <w:rsid w:val="001F6DEC"/>
    <w:rsid w:val="00201D53"/>
    <w:rsid w:val="00234E1B"/>
    <w:rsid w:val="00246142"/>
    <w:rsid w:val="00263171"/>
    <w:rsid w:val="002E11D0"/>
    <w:rsid w:val="002F092F"/>
    <w:rsid w:val="00340B5B"/>
    <w:rsid w:val="00352A1B"/>
    <w:rsid w:val="00354FEE"/>
    <w:rsid w:val="003F1E99"/>
    <w:rsid w:val="00446A3B"/>
    <w:rsid w:val="00451F93"/>
    <w:rsid w:val="00484BD3"/>
    <w:rsid w:val="004A65CE"/>
    <w:rsid w:val="004E1D59"/>
    <w:rsid w:val="004F2B98"/>
    <w:rsid w:val="0050768B"/>
    <w:rsid w:val="00533329"/>
    <w:rsid w:val="005441D5"/>
    <w:rsid w:val="00565D1A"/>
    <w:rsid w:val="005B13D7"/>
    <w:rsid w:val="005C0C34"/>
    <w:rsid w:val="005F3552"/>
    <w:rsid w:val="00607D59"/>
    <w:rsid w:val="006819EA"/>
    <w:rsid w:val="006C2E14"/>
    <w:rsid w:val="006C78D5"/>
    <w:rsid w:val="006E500E"/>
    <w:rsid w:val="0071021E"/>
    <w:rsid w:val="00722C1E"/>
    <w:rsid w:val="00732739"/>
    <w:rsid w:val="00745CBC"/>
    <w:rsid w:val="00745DE5"/>
    <w:rsid w:val="007460E1"/>
    <w:rsid w:val="00746DB9"/>
    <w:rsid w:val="00765C26"/>
    <w:rsid w:val="007774B1"/>
    <w:rsid w:val="00791789"/>
    <w:rsid w:val="007F0E2F"/>
    <w:rsid w:val="007F41D5"/>
    <w:rsid w:val="00812856"/>
    <w:rsid w:val="00840C97"/>
    <w:rsid w:val="0084195B"/>
    <w:rsid w:val="00855E5D"/>
    <w:rsid w:val="00885F3B"/>
    <w:rsid w:val="00895E09"/>
    <w:rsid w:val="008B67C7"/>
    <w:rsid w:val="008D2201"/>
    <w:rsid w:val="008E4334"/>
    <w:rsid w:val="0091504E"/>
    <w:rsid w:val="00956048"/>
    <w:rsid w:val="0097483B"/>
    <w:rsid w:val="009873DB"/>
    <w:rsid w:val="009E4BB1"/>
    <w:rsid w:val="009F2B30"/>
    <w:rsid w:val="00A35433"/>
    <w:rsid w:val="00A532FD"/>
    <w:rsid w:val="00AD4BB2"/>
    <w:rsid w:val="00B20491"/>
    <w:rsid w:val="00B23BDF"/>
    <w:rsid w:val="00B24CCF"/>
    <w:rsid w:val="00B46482"/>
    <w:rsid w:val="00B616B5"/>
    <w:rsid w:val="00B66F54"/>
    <w:rsid w:val="00C3492A"/>
    <w:rsid w:val="00C36000"/>
    <w:rsid w:val="00C715FD"/>
    <w:rsid w:val="00CA6C17"/>
    <w:rsid w:val="00CF74C6"/>
    <w:rsid w:val="00DB5924"/>
    <w:rsid w:val="00DC12B8"/>
    <w:rsid w:val="00DE736B"/>
    <w:rsid w:val="00E368AB"/>
    <w:rsid w:val="00E469AC"/>
    <w:rsid w:val="00E5053E"/>
    <w:rsid w:val="00EF36C4"/>
    <w:rsid w:val="00F01E0F"/>
    <w:rsid w:val="00F53F17"/>
    <w:rsid w:val="00F56AEE"/>
    <w:rsid w:val="00F80434"/>
    <w:rsid w:val="00F85597"/>
    <w:rsid w:val="00FA5D7E"/>
    <w:rsid w:val="00FB5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C1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01E0F"/>
    <w:pPr>
      <w:ind w:left="720"/>
    </w:pPr>
  </w:style>
  <w:style w:type="table" w:styleId="TableGrid">
    <w:name w:val="Table Grid"/>
    <w:basedOn w:val="TableNormal"/>
    <w:uiPriority w:val="99"/>
    <w:rsid w:val="0024614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F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E2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9E4BB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E4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9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441</Words>
  <Characters>2518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НАУКИ І ОСВІТИ</dc:title>
  <dc:subject/>
  <dc:creator>UserUL</dc:creator>
  <cp:keywords/>
  <dc:description/>
  <cp:lastModifiedBy>Windows 7</cp:lastModifiedBy>
  <cp:revision>2</cp:revision>
  <cp:lastPrinted>2016-09-05T08:19:00Z</cp:lastPrinted>
  <dcterms:created xsi:type="dcterms:W3CDTF">2017-01-19T08:24:00Z</dcterms:created>
  <dcterms:modified xsi:type="dcterms:W3CDTF">2017-01-19T08:24:00Z</dcterms:modified>
</cp:coreProperties>
</file>