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FD" w:rsidRPr="0007056F" w:rsidRDefault="00103FFD" w:rsidP="00653F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>КОМУНАЛЬНИЙ ЗАКЛАД «КУП’ЯНСЬКА СПЕЦІАЛЬНА ШКОЛА» ХАРКІВСЬКОЇ ОБЛАСНОЇ РАДИ</w:t>
      </w:r>
    </w:p>
    <w:p w:rsidR="00103FFD" w:rsidRPr="0007056F" w:rsidRDefault="00103FFD" w:rsidP="00653F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>(КЗ «КСШ» ХОР)</w:t>
      </w:r>
    </w:p>
    <w:p w:rsidR="00103FFD" w:rsidRPr="00BF3936" w:rsidRDefault="00103FFD" w:rsidP="00BF39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Код ЄДРПОУ 22672094</w:t>
      </w:r>
    </w:p>
    <w:p w:rsidR="00103FFD" w:rsidRPr="0007056F" w:rsidRDefault="00103FFD" w:rsidP="00653F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07056F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НАКАЗ </w:t>
      </w:r>
    </w:p>
    <w:p w:rsidR="00103FFD" w:rsidRPr="00A604EB" w:rsidRDefault="00103FFD" w:rsidP="00653F7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103FFD" w:rsidRDefault="00103FFD" w:rsidP="00D728A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27</w:t>
      </w:r>
      <w:r w:rsidRPr="00C65B38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Pr="00C65B38">
        <w:rPr>
          <w:rFonts w:ascii="Times New Roman" w:hAnsi="Times New Roman"/>
          <w:b/>
          <w:sz w:val="28"/>
          <w:szCs w:val="28"/>
          <w:lang w:val="uk-UA"/>
        </w:rPr>
        <w:t xml:space="preserve">.2024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  <w:r w:rsidRPr="00C65B38">
        <w:rPr>
          <w:rFonts w:ascii="Times New Roman" w:hAnsi="Times New Roman"/>
          <w:b/>
          <w:sz w:val="28"/>
          <w:szCs w:val="28"/>
          <w:lang w:val="uk-UA"/>
        </w:rPr>
        <w:t xml:space="preserve">Куп’янськ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 w:rsidRPr="00C65B38">
        <w:rPr>
          <w:rFonts w:ascii="Times New Roman" w:hAnsi="Times New Roman"/>
          <w:b/>
          <w:sz w:val="28"/>
          <w:szCs w:val="28"/>
          <w:lang w:val="uk-UA"/>
        </w:rPr>
        <w:t xml:space="preserve"> № ___</w:t>
      </w:r>
    </w:p>
    <w:p w:rsidR="00103FFD" w:rsidRPr="00C65B38" w:rsidRDefault="00103FFD" w:rsidP="00653F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3FFD" w:rsidRDefault="00103FFD" w:rsidP="009C6F0F">
      <w:pPr>
        <w:pStyle w:val="Default"/>
        <w:rPr>
          <w:b/>
          <w:bCs/>
          <w:sz w:val="28"/>
          <w:szCs w:val="28"/>
          <w:lang w:val="uk-UA"/>
        </w:rPr>
      </w:pPr>
      <w:r w:rsidRPr="0059229F">
        <w:rPr>
          <w:b/>
          <w:bCs/>
          <w:sz w:val="28"/>
          <w:szCs w:val="28"/>
        </w:rPr>
        <w:t xml:space="preserve">Про результати перевірки стану </w:t>
      </w:r>
    </w:p>
    <w:p w:rsidR="00103FFD" w:rsidRPr="0059229F" w:rsidRDefault="00103FFD" w:rsidP="009C6F0F">
      <w:pPr>
        <w:pStyle w:val="Default"/>
        <w:rPr>
          <w:sz w:val="28"/>
          <w:szCs w:val="28"/>
        </w:rPr>
      </w:pPr>
      <w:r w:rsidRPr="0059229F">
        <w:rPr>
          <w:b/>
          <w:bCs/>
          <w:sz w:val="28"/>
          <w:szCs w:val="28"/>
        </w:rPr>
        <w:t xml:space="preserve">ведення </w:t>
      </w:r>
      <w:r>
        <w:rPr>
          <w:b/>
          <w:bCs/>
          <w:sz w:val="28"/>
          <w:szCs w:val="28"/>
          <w:lang w:val="uk-UA"/>
        </w:rPr>
        <w:t xml:space="preserve">електронних </w:t>
      </w:r>
      <w:r w:rsidRPr="0059229F">
        <w:rPr>
          <w:b/>
          <w:bCs/>
          <w:sz w:val="28"/>
          <w:szCs w:val="28"/>
        </w:rPr>
        <w:t xml:space="preserve">класних </w:t>
      </w:r>
    </w:p>
    <w:p w:rsidR="00103FFD" w:rsidRDefault="00103FFD" w:rsidP="009C6F0F">
      <w:pPr>
        <w:pStyle w:val="Default"/>
        <w:rPr>
          <w:b/>
          <w:bCs/>
          <w:sz w:val="28"/>
          <w:szCs w:val="28"/>
          <w:lang w:val="uk-UA"/>
        </w:rPr>
      </w:pPr>
      <w:r w:rsidRPr="0059229F">
        <w:rPr>
          <w:b/>
          <w:bCs/>
          <w:sz w:val="28"/>
          <w:szCs w:val="28"/>
        </w:rPr>
        <w:t>журналів</w:t>
      </w:r>
      <w:r>
        <w:rPr>
          <w:b/>
          <w:bCs/>
          <w:sz w:val="28"/>
          <w:szCs w:val="28"/>
        </w:rPr>
        <w:t xml:space="preserve"> 1-</w:t>
      </w:r>
      <w:r>
        <w:rPr>
          <w:b/>
          <w:bCs/>
          <w:sz w:val="28"/>
          <w:szCs w:val="28"/>
          <w:lang w:val="uk-UA"/>
        </w:rPr>
        <w:t>10-х</w:t>
      </w:r>
      <w:r w:rsidRPr="0059229F">
        <w:rPr>
          <w:b/>
          <w:bCs/>
          <w:sz w:val="28"/>
          <w:szCs w:val="28"/>
        </w:rPr>
        <w:t xml:space="preserve"> класів </w:t>
      </w:r>
      <w:r>
        <w:rPr>
          <w:b/>
          <w:bCs/>
          <w:sz w:val="28"/>
          <w:szCs w:val="28"/>
          <w:lang w:val="uk-UA"/>
        </w:rPr>
        <w:t xml:space="preserve">у І семестрі </w:t>
      </w:r>
    </w:p>
    <w:p w:rsidR="00103FFD" w:rsidRPr="0059229F" w:rsidRDefault="00103FFD" w:rsidP="009C6F0F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2024/2025 навчального року</w:t>
      </w:r>
    </w:p>
    <w:p w:rsidR="00103FFD" w:rsidRPr="0059229F" w:rsidRDefault="00103FFD" w:rsidP="009C6F0F">
      <w:pPr>
        <w:pStyle w:val="Default"/>
        <w:rPr>
          <w:sz w:val="28"/>
          <w:szCs w:val="28"/>
          <w:lang w:val="uk-UA"/>
        </w:rPr>
      </w:pPr>
    </w:p>
    <w:p w:rsidR="00103FFD" w:rsidRDefault="00103FFD" w:rsidP="009C6F0F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9C6F0F">
        <w:rPr>
          <w:sz w:val="28"/>
          <w:szCs w:val="28"/>
          <w:lang w:val="uk-UA"/>
        </w:rPr>
        <w:t>На виконання плану роботи закладу освіти на 2024/2025 навчальний рік, з метою контролю за дотриманням вимог та порядку ведення шкільної документації, дотримання Інструкції з ведення електронного класного журналу в Комунальному закладі «Куп’янська спеціальна школа» Харківської обласної ради протягом 25-26 грудня 2024 року заступниками директора з навчально-виховної роботи ТІМКО М.М. та виховної роботи ТКАЧЕНКО С.Л. було здійснено перевірку стану ведення електронних класних журналів 1-10-х</w:t>
      </w:r>
      <w:r>
        <w:rPr>
          <w:sz w:val="28"/>
          <w:szCs w:val="28"/>
          <w:lang w:val="uk-UA"/>
        </w:rPr>
        <w:t xml:space="preserve"> класів за наступними напрямами:</w:t>
      </w:r>
    </w:p>
    <w:p w:rsidR="00103FFD" w:rsidRPr="00E62C8A" w:rsidRDefault="00103FFD" w:rsidP="00E62C8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2C8A">
        <w:rPr>
          <w:rFonts w:ascii="Times New Roman" w:hAnsi="Times New Roman"/>
          <w:sz w:val="28"/>
          <w:szCs w:val="28"/>
          <w:lang w:val="uk-UA"/>
        </w:rPr>
        <w:t xml:space="preserve">- відповідність вимогам до ведення класних журналів (Інструкції з ведення ділової документації у закладах загальної середньої освіти в електронній формі, затвердженої наказом МОН України від 08 серпня 2022 року № 707; Інструкції з ведення класного журналу учнів 5-11(12)-х класів загальноосвітніх навчальних закладів, затвердженої наказом МОН України від 03.06.2008 р.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E62C8A">
        <w:rPr>
          <w:rFonts w:ascii="Times New Roman" w:hAnsi="Times New Roman"/>
          <w:sz w:val="28"/>
          <w:szCs w:val="28"/>
          <w:lang w:val="uk-UA"/>
        </w:rPr>
        <w:t>№ 496, Методичних рекомендацій щодо заповнення Класного журналу учнів початкових класів Нової української школи, затверджених наказом Міністерства освіти і науки України від 02.09.2020 року № 1096; Методичних рекомендацій щодо оцінювання навчальних досягнень учнів 5-6 класів, які здобувають освіту відповідно до нового Державного стандарту базової середньої освіти, затверджених наказом МОН України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62C8A">
        <w:rPr>
          <w:rFonts w:ascii="Times New Roman" w:hAnsi="Times New Roman"/>
          <w:sz w:val="28"/>
          <w:szCs w:val="28"/>
          <w:lang w:val="uk-UA"/>
        </w:rPr>
        <w:t>289 від 01.04.2022);</w:t>
      </w:r>
    </w:p>
    <w:p w:rsidR="00103FFD" w:rsidRPr="009C6F0F" w:rsidRDefault="00103FFD" w:rsidP="009C6F0F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9C6F0F">
        <w:rPr>
          <w:sz w:val="28"/>
          <w:szCs w:val="28"/>
        </w:rPr>
        <w:t xml:space="preserve">ведення обліку відвідування учнями навчальних занять; </w:t>
      </w:r>
    </w:p>
    <w:p w:rsidR="00103FFD" w:rsidRPr="00E62C8A" w:rsidRDefault="00103FFD" w:rsidP="00E62C8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2C8A">
        <w:rPr>
          <w:rFonts w:ascii="Times New Roman" w:hAnsi="Times New Roman"/>
          <w:sz w:val="28"/>
          <w:szCs w:val="28"/>
          <w:lang w:val="uk-UA"/>
        </w:rPr>
        <w:t>- охайність ведення класних журналів (запис змісту проведених уроків, запис дат, виправлення оцінок, запис тем, запис домашніх завдань);</w:t>
      </w:r>
    </w:p>
    <w:p w:rsidR="00103FFD" w:rsidRPr="00E62C8A" w:rsidRDefault="00103FFD" w:rsidP="00E62C8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62C8A">
        <w:rPr>
          <w:rFonts w:ascii="Times New Roman" w:hAnsi="Times New Roman"/>
          <w:sz w:val="28"/>
          <w:szCs w:val="28"/>
          <w:lang w:val="uk-UA"/>
        </w:rPr>
        <w:t>- своєчасність та об'єктивність оцінювання навчальних досягнень учнів.</w:t>
      </w:r>
    </w:p>
    <w:p w:rsidR="00103FFD" w:rsidRPr="00E62C8A" w:rsidRDefault="00103FFD" w:rsidP="00E62C8A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9C6F0F">
        <w:rPr>
          <w:sz w:val="28"/>
          <w:szCs w:val="28"/>
        </w:rPr>
        <w:t xml:space="preserve">своєчасність проведення бесід, інструктажів, заходів з безпеки життєдіяльності. </w:t>
      </w:r>
    </w:p>
    <w:p w:rsidR="00103FFD" w:rsidRPr="00A04D4D" w:rsidRDefault="00103FFD" w:rsidP="00A04D4D">
      <w:pPr>
        <w:pStyle w:val="Default"/>
        <w:ind w:firstLine="708"/>
        <w:jc w:val="both"/>
        <w:rPr>
          <w:sz w:val="28"/>
          <w:szCs w:val="28"/>
        </w:rPr>
      </w:pPr>
      <w:r w:rsidRPr="009C6F0F">
        <w:rPr>
          <w:sz w:val="28"/>
          <w:szCs w:val="28"/>
        </w:rPr>
        <w:t xml:space="preserve">Перевіркою встановлено, що, в основному, педагоги дотримуються правил ведення документації: </w:t>
      </w:r>
      <w:r w:rsidRPr="009C6F0F">
        <w:rPr>
          <w:sz w:val="28"/>
          <w:szCs w:val="28"/>
          <w:lang w:val="uk-UA"/>
        </w:rPr>
        <w:t xml:space="preserve">систематично </w:t>
      </w:r>
      <w:r w:rsidRPr="009C6F0F">
        <w:rPr>
          <w:sz w:val="28"/>
          <w:szCs w:val="28"/>
        </w:rPr>
        <w:t>ведуть контроль за відвідуванням учн</w:t>
      </w:r>
      <w:r w:rsidRPr="009C6F0F">
        <w:rPr>
          <w:sz w:val="28"/>
          <w:szCs w:val="28"/>
          <w:lang w:val="uk-UA"/>
        </w:rPr>
        <w:t>ями навчальних занять</w:t>
      </w:r>
      <w:r w:rsidRPr="009C6F0F">
        <w:rPr>
          <w:sz w:val="28"/>
          <w:szCs w:val="28"/>
        </w:rPr>
        <w:t xml:space="preserve">, вчасно обліковують проведені уроки, </w:t>
      </w:r>
      <w:r w:rsidRPr="009C6F0F">
        <w:rPr>
          <w:sz w:val="28"/>
          <w:szCs w:val="28"/>
          <w:lang w:val="uk-UA"/>
        </w:rPr>
        <w:t xml:space="preserve">фіксують записи щодо </w:t>
      </w:r>
      <w:r w:rsidRPr="009C6F0F">
        <w:rPr>
          <w:sz w:val="28"/>
          <w:szCs w:val="28"/>
        </w:rPr>
        <w:t>домашн</w:t>
      </w:r>
      <w:r w:rsidRPr="009C6F0F">
        <w:rPr>
          <w:sz w:val="28"/>
          <w:szCs w:val="28"/>
          <w:lang w:val="uk-UA"/>
        </w:rPr>
        <w:t>ього</w:t>
      </w:r>
      <w:r w:rsidRPr="009C6F0F">
        <w:rPr>
          <w:sz w:val="28"/>
          <w:szCs w:val="28"/>
        </w:rPr>
        <w:t xml:space="preserve"> завдання, дотримуються термінів проведення тематичного обліку знань учнів. Більшість </w:t>
      </w:r>
      <w:r w:rsidRPr="009C6F0F">
        <w:rPr>
          <w:sz w:val="28"/>
          <w:szCs w:val="28"/>
          <w:lang w:val="uk-UA"/>
        </w:rPr>
        <w:t>у</w:t>
      </w:r>
      <w:r w:rsidRPr="009C6F0F">
        <w:rPr>
          <w:sz w:val="28"/>
          <w:szCs w:val="28"/>
        </w:rPr>
        <w:t>чителів</w:t>
      </w:r>
      <w:r w:rsidRPr="009C6F0F">
        <w:rPr>
          <w:sz w:val="28"/>
          <w:szCs w:val="28"/>
          <w:lang w:val="uk-UA"/>
        </w:rPr>
        <w:t>-</w:t>
      </w:r>
      <w:r w:rsidRPr="009C6F0F">
        <w:rPr>
          <w:sz w:val="28"/>
          <w:szCs w:val="28"/>
        </w:rPr>
        <w:t xml:space="preserve">предметників своєчасно виставляють поточні оцінки; оцінки за письмові, практичні, лабораторні </w:t>
      </w:r>
      <w:r>
        <w:rPr>
          <w:sz w:val="28"/>
          <w:szCs w:val="28"/>
          <w:lang w:val="uk-UA"/>
        </w:rPr>
        <w:t xml:space="preserve">та </w:t>
      </w:r>
      <w:r w:rsidRPr="00A04D4D">
        <w:rPr>
          <w:sz w:val="28"/>
          <w:szCs w:val="28"/>
        </w:rPr>
        <w:t xml:space="preserve">контрольні роботи. У графі облік успішності учнів учителями прослідковується стан індивідуального опитування. </w:t>
      </w:r>
    </w:p>
    <w:p w:rsidR="00103FFD" w:rsidRPr="00A04D4D" w:rsidRDefault="00103FFD" w:rsidP="00A04D4D">
      <w:pPr>
        <w:pStyle w:val="Default"/>
        <w:ind w:firstLine="708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</w:rPr>
        <w:t xml:space="preserve">Більшість класних керівників </w:t>
      </w:r>
      <w:r w:rsidRPr="00A04D4D">
        <w:rPr>
          <w:sz w:val="28"/>
          <w:szCs w:val="28"/>
          <w:lang w:val="uk-UA"/>
        </w:rPr>
        <w:t xml:space="preserve">1-10-х класів </w:t>
      </w:r>
      <w:r w:rsidRPr="00A04D4D">
        <w:rPr>
          <w:sz w:val="28"/>
          <w:szCs w:val="28"/>
        </w:rPr>
        <w:t xml:space="preserve">сумлінно виконують свої обов'язки </w:t>
      </w:r>
      <w:r w:rsidRPr="00A04D4D">
        <w:rPr>
          <w:sz w:val="28"/>
          <w:szCs w:val="28"/>
          <w:lang w:val="uk-UA"/>
        </w:rPr>
        <w:t xml:space="preserve">щодо </w:t>
      </w:r>
      <w:r w:rsidRPr="00A04D4D">
        <w:rPr>
          <w:sz w:val="28"/>
          <w:szCs w:val="28"/>
        </w:rPr>
        <w:t>веденн</w:t>
      </w:r>
      <w:r w:rsidRPr="00A04D4D">
        <w:rPr>
          <w:sz w:val="28"/>
          <w:szCs w:val="28"/>
          <w:lang w:val="uk-UA"/>
        </w:rPr>
        <w:t>я</w:t>
      </w:r>
      <w:r w:rsidRPr="00A04D4D">
        <w:rPr>
          <w:sz w:val="28"/>
          <w:szCs w:val="28"/>
        </w:rPr>
        <w:t xml:space="preserve"> </w:t>
      </w:r>
      <w:r w:rsidRPr="00A04D4D">
        <w:rPr>
          <w:sz w:val="28"/>
          <w:szCs w:val="28"/>
          <w:lang w:val="uk-UA"/>
        </w:rPr>
        <w:t xml:space="preserve">електронних класних </w:t>
      </w:r>
      <w:r w:rsidRPr="00A04D4D">
        <w:rPr>
          <w:sz w:val="28"/>
          <w:szCs w:val="28"/>
        </w:rPr>
        <w:t>журналів. Щодня ведеться облік відвідування учнів.</w:t>
      </w:r>
      <w:r w:rsidRPr="00A04D4D">
        <w:rPr>
          <w:sz w:val="28"/>
          <w:szCs w:val="28"/>
          <w:lang w:val="uk-UA"/>
        </w:rPr>
        <w:t xml:space="preserve"> Станом на 26.12.202</w:t>
      </w:r>
      <w:r w:rsidRPr="00A04D4D">
        <w:rPr>
          <w:sz w:val="28"/>
          <w:szCs w:val="28"/>
        </w:rPr>
        <w:t>4</w:t>
      </w:r>
      <w:r w:rsidRPr="00A04D4D">
        <w:rPr>
          <w:sz w:val="28"/>
          <w:szCs w:val="28"/>
          <w:lang w:val="uk-UA"/>
        </w:rPr>
        <w:t xml:space="preserve"> класними керівниками 1-4-х та 5-10-х класів заповнено всі розділи електронних класних журналів згідно Інструкцій та методичних рекомендацій. Зразково ведуться електронні класні журнали початкових класів (класні керівники КРИВОШЛИК Л.М., МОЗГОВА О.І., ПРИБИЛОВА О.В.), 6-го, 7-го та 10-го класів (класні керівники РУДАЙ О.Г., МИХАЛЬЧУК Н.Г., МЕЗИНЕНКО Н.В.). </w:t>
      </w:r>
    </w:p>
    <w:p w:rsidR="00103FFD" w:rsidRPr="00A04D4D" w:rsidRDefault="00103FFD" w:rsidP="00A04D4D">
      <w:pPr>
        <w:pStyle w:val="Default"/>
        <w:ind w:firstLine="708"/>
        <w:jc w:val="both"/>
        <w:rPr>
          <w:sz w:val="28"/>
          <w:szCs w:val="28"/>
          <w:highlight w:val="yellow"/>
          <w:lang w:val="uk-UA"/>
        </w:rPr>
      </w:pPr>
      <w:r w:rsidRPr="00A04D4D">
        <w:rPr>
          <w:sz w:val="28"/>
          <w:szCs w:val="28"/>
          <w:lang w:val="uk-UA"/>
        </w:rPr>
        <w:t xml:space="preserve">Слід зазначити, що </w:t>
      </w:r>
      <w:r w:rsidRPr="00A04D4D">
        <w:rPr>
          <w:spacing w:val="-5"/>
          <w:sz w:val="28"/>
          <w:szCs w:val="28"/>
          <w:lang w:val="uk-UA"/>
        </w:rPr>
        <w:t>облік проведення бесід, інструктажів щ</w:t>
      </w:r>
      <w:r w:rsidRPr="00A04D4D">
        <w:rPr>
          <w:sz w:val="28"/>
          <w:szCs w:val="28"/>
          <w:lang w:val="uk-UA"/>
        </w:rPr>
        <w:t>одо попередження дитячого травматизму, додаткові бесіди перед канікулами вчасно ф</w:t>
      </w:r>
      <w:r w:rsidRPr="00A04D4D">
        <w:rPr>
          <w:spacing w:val="-5"/>
          <w:sz w:val="28"/>
          <w:szCs w:val="28"/>
          <w:lang w:val="uk-UA"/>
        </w:rPr>
        <w:t>іксуються</w:t>
      </w:r>
      <w:r w:rsidRPr="00A04D4D">
        <w:rPr>
          <w:sz w:val="28"/>
          <w:szCs w:val="28"/>
          <w:lang w:val="uk-UA"/>
        </w:rPr>
        <w:t>.</w:t>
      </w:r>
    </w:p>
    <w:p w:rsidR="00103FFD" w:rsidRPr="00A04D4D" w:rsidRDefault="00103FFD" w:rsidP="00A04D4D">
      <w:pPr>
        <w:pStyle w:val="Default"/>
        <w:spacing w:after="36"/>
        <w:ind w:firstLine="708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</w:rPr>
        <w:t>Разом з тим на час перевірки було виявлено</w:t>
      </w:r>
      <w:r w:rsidRPr="00A04D4D">
        <w:rPr>
          <w:sz w:val="28"/>
          <w:szCs w:val="28"/>
          <w:lang w:val="uk-UA"/>
        </w:rPr>
        <w:t xml:space="preserve">, що не всі класні керівники </w:t>
      </w:r>
      <w:r w:rsidRPr="00A04D4D">
        <w:rPr>
          <w:sz w:val="28"/>
          <w:szCs w:val="28"/>
        </w:rPr>
        <w:t xml:space="preserve">вчасно записують теми проведених бесід </w:t>
      </w:r>
      <w:r w:rsidRPr="00A04D4D">
        <w:rPr>
          <w:sz w:val="28"/>
          <w:szCs w:val="28"/>
          <w:lang w:val="uk-UA"/>
        </w:rPr>
        <w:t xml:space="preserve">щодо попередження </w:t>
      </w:r>
      <w:r>
        <w:rPr>
          <w:sz w:val="28"/>
          <w:szCs w:val="28"/>
          <w:lang w:val="uk-UA"/>
        </w:rPr>
        <w:t xml:space="preserve">усіх видів </w:t>
      </w:r>
      <w:r w:rsidRPr="00A04D4D">
        <w:rPr>
          <w:sz w:val="28"/>
          <w:szCs w:val="28"/>
          <w:lang w:val="uk-UA"/>
        </w:rPr>
        <w:t>дитячого травматизму</w:t>
      </w:r>
      <w:r w:rsidRPr="00A04D4D">
        <w:rPr>
          <w:sz w:val="28"/>
          <w:szCs w:val="28"/>
        </w:rPr>
        <w:t>, передбачених виховними планами.</w:t>
      </w:r>
    </w:p>
    <w:p w:rsidR="00103FFD" w:rsidRPr="00A04D4D" w:rsidRDefault="00103FFD" w:rsidP="00A04D4D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04D4D">
        <w:rPr>
          <w:rFonts w:ascii="Times New Roman" w:hAnsi="Times New Roman"/>
          <w:sz w:val="28"/>
          <w:szCs w:val="28"/>
          <w:lang w:val="uk-UA"/>
        </w:rPr>
        <w:t xml:space="preserve">Учителі-предметники усі записи в електронних класних журналах здійснюють державною мовою, чітко, </w:t>
      </w:r>
      <w:r w:rsidRPr="00A04D4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згідно календарно-тематичного планування. </w:t>
      </w:r>
      <w:r w:rsidRPr="00A04D4D">
        <w:rPr>
          <w:rFonts w:ascii="Times New Roman" w:hAnsi="Times New Roman"/>
          <w:sz w:val="28"/>
          <w:szCs w:val="28"/>
          <w:lang w:val="uk-UA"/>
        </w:rPr>
        <w:t xml:space="preserve">На момент здійснення перевірки на предметних сторінках виділені об'єкти перевірок, тематичні бали; є оцінки за ведення зошитів (українська мова і математика). Бали за ведення учнівських зошитів у 5-10-х класах виставлено. </w:t>
      </w:r>
      <w:r w:rsidRPr="00A04D4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</w:t>
      </w:r>
      <w:r w:rsidRPr="00A04D4D">
        <w:rPr>
          <w:rFonts w:ascii="Times New Roman" w:hAnsi="Times New Roman"/>
          <w:sz w:val="28"/>
          <w:szCs w:val="28"/>
          <w:lang w:val="uk-UA"/>
        </w:rPr>
        <w:t xml:space="preserve">омашні завдання, де передбачено нормативними документами, обліковуються. 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 xml:space="preserve">НАКАЗУЮ: </w:t>
      </w:r>
    </w:p>
    <w:p w:rsidR="00103FFD" w:rsidRPr="00A04D4D" w:rsidRDefault="00103FFD" w:rsidP="00A04D4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4D4D">
        <w:rPr>
          <w:rFonts w:ascii="Times New Roman" w:hAnsi="Times New Roman"/>
          <w:sz w:val="28"/>
          <w:szCs w:val="28"/>
          <w:lang w:val="uk-UA"/>
        </w:rPr>
        <w:t>1. Усім педагогічним працівникам чітко виконувати інструкції та дотримуватись методичних рекомендацій, що регламентують ведення                         електронних класних журналів.</w:t>
      </w:r>
    </w:p>
    <w:p w:rsidR="00103FFD" w:rsidRPr="00A04D4D" w:rsidRDefault="00103FFD" w:rsidP="00A04D4D">
      <w:pPr>
        <w:shd w:val="clear" w:color="auto" w:fill="FFFFFF"/>
        <w:tabs>
          <w:tab w:val="left" w:pos="63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4D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Упродовж ІІ семестру</w:t>
      </w:r>
    </w:p>
    <w:p w:rsidR="00103FFD" w:rsidRPr="00A04D4D" w:rsidRDefault="00103FFD" w:rsidP="00A04D4D">
      <w:pPr>
        <w:shd w:val="clear" w:color="auto" w:fill="FFFFFF"/>
        <w:tabs>
          <w:tab w:val="left" w:pos="63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4D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2024/2025 навчального року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</w:rPr>
        <w:t>2. Заступник</w:t>
      </w:r>
      <w:r w:rsidRPr="00A04D4D">
        <w:rPr>
          <w:sz w:val="28"/>
          <w:szCs w:val="28"/>
          <w:lang w:val="uk-UA"/>
        </w:rPr>
        <w:t>ам</w:t>
      </w:r>
      <w:r w:rsidRPr="00A04D4D">
        <w:rPr>
          <w:sz w:val="28"/>
          <w:szCs w:val="28"/>
        </w:rPr>
        <w:t xml:space="preserve"> директора з навчально</w:t>
      </w:r>
      <w:r w:rsidRPr="00A04D4D">
        <w:rPr>
          <w:sz w:val="28"/>
          <w:szCs w:val="28"/>
          <w:lang w:val="uk-UA"/>
        </w:rPr>
        <w:t>-виховної</w:t>
      </w:r>
      <w:r w:rsidRPr="00A04D4D">
        <w:rPr>
          <w:sz w:val="28"/>
          <w:szCs w:val="28"/>
        </w:rPr>
        <w:t xml:space="preserve"> роботи </w:t>
      </w:r>
      <w:r w:rsidRPr="00A04D4D">
        <w:rPr>
          <w:sz w:val="28"/>
          <w:szCs w:val="28"/>
          <w:lang w:val="uk-UA"/>
        </w:rPr>
        <w:t>ТІМКО М.М. та виховної роботи ТКАЧЕНКО С.Л.:</w:t>
      </w:r>
      <w:r w:rsidRPr="00A04D4D">
        <w:rPr>
          <w:sz w:val="28"/>
          <w:szCs w:val="28"/>
        </w:rPr>
        <w:t xml:space="preserve"> 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>2.1. Ознайомити педагогічних працівників зі змістом наказу.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ab/>
        <w:t xml:space="preserve">                                                                                                       </w:t>
      </w:r>
      <w:r w:rsidRPr="00A04D4D">
        <w:rPr>
          <w:sz w:val="28"/>
          <w:szCs w:val="28"/>
        </w:rPr>
        <w:t xml:space="preserve">До </w:t>
      </w:r>
      <w:r w:rsidRPr="00A04D4D">
        <w:rPr>
          <w:sz w:val="28"/>
          <w:szCs w:val="28"/>
          <w:lang w:val="uk-UA"/>
        </w:rPr>
        <w:t>01</w:t>
      </w:r>
      <w:r w:rsidRPr="00A04D4D">
        <w:rPr>
          <w:sz w:val="28"/>
          <w:szCs w:val="28"/>
        </w:rPr>
        <w:t>.</w:t>
      </w:r>
      <w:r w:rsidRPr="00A04D4D">
        <w:rPr>
          <w:sz w:val="28"/>
          <w:szCs w:val="28"/>
          <w:lang w:val="uk-UA"/>
        </w:rPr>
        <w:t>01</w:t>
      </w:r>
      <w:r w:rsidRPr="00A04D4D">
        <w:rPr>
          <w:sz w:val="28"/>
          <w:szCs w:val="28"/>
        </w:rPr>
        <w:t>.202</w:t>
      </w:r>
      <w:r w:rsidRPr="00A04D4D">
        <w:rPr>
          <w:sz w:val="28"/>
          <w:szCs w:val="28"/>
          <w:lang w:val="uk-UA"/>
        </w:rPr>
        <w:t>5</w:t>
      </w:r>
      <w:r w:rsidRPr="00A04D4D">
        <w:rPr>
          <w:sz w:val="28"/>
          <w:szCs w:val="28"/>
        </w:rPr>
        <w:t xml:space="preserve"> 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>2</w:t>
      </w:r>
      <w:r w:rsidRPr="00A04D4D">
        <w:rPr>
          <w:sz w:val="28"/>
          <w:szCs w:val="28"/>
        </w:rPr>
        <w:t>.</w:t>
      </w:r>
      <w:r w:rsidRPr="00A04D4D">
        <w:rPr>
          <w:sz w:val="28"/>
          <w:szCs w:val="28"/>
          <w:lang w:val="uk-UA"/>
        </w:rPr>
        <w:t>2</w:t>
      </w:r>
      <w:r w:rsidRPr="00A04D4D">
        <w:rPr>
          <w:sz w:val="28"/>
          <w:szCs w:val="28"/>
        </w:rPr>
        <w:t xml:space="preserve">. </w:t>
      </w:r>
      <w:r w:rsidRPr="00A04D4D">
        <w:rPr>
          <w:sz w:val="28"/>
          <w:szCs w:val="28"/>
          <w:lang w:val="uk-UA"/>
        </w:rPr>
        <w:t>Провести з педагогічними працівниками додаткову інструктивно-методичну нараду з питання ведення шкільної документації.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i/>
          <w:iCs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 w:rsidRPr="00A04D4D">
        <w:rPr>
          <w:sz w:val="28"/>
          <w:szCs w:val="28"/>
        </w:rPr>
        <w:t xml:space="preserve">До </w:t>
      </w:r>
      <w:r w:rsidRPr="00A04D4D">
        <w:rPr>
          <w:sz w:val="28"/>
          <w:szCs w:val="28"/>
          <w:lang w:val="uk-UA"/>
        </w:rPr>
        <w:t>01</w:t>
      </w:r>
      <w:r w:rsidRPr="00A04D4D">
        <w:rPr>
          <w:sz w:val="28"/>
          <w:szCs w:val="28"/>
        </w:rPr>
        <w:t>.</w:t>
      </w:r>
      <w:r w:rsidRPr="00A04D4D">
        <w:rPr>
          <w:sz w:val="28"/>
          <w:szCs w:val="28"/>
          <w:lang w:val="uk-UA"/>
        </w:rPr>
        <w:t>01</w:t>
      </w:r>
      <w:r w:rsidRPr="00A04D4D">
        <w:rPr>
          <w:sz w:val="28"/>
          <w:szCs w:val="28"/>
        </w:rPr>
        <w:t>.202</w:t>
      </w:r>
      <w:r w:rsidRPr="00A04D4D">
        <w:rPr>
          <w:sz w:val="28"/>
          <w:szCs w:val="28"/>
          <w:lang w:val="uk-UA"/>
        </w:rPr>
        <w:t>5</w:t>
      </w:r>
      <w:r w:rsidRPr="00A04D4D">
        <w:rPr>
          <w:sz w:val="28"/>
          <w:szCs w:val="28"/>
        </w:rPr>
        <w:t xml:space="preserve"> 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</w:rPr>
      </w:pPr>
      <w:r w:rsidRPr="00A04D4D">
        <w:rPr>
          <w:sz w:val="28"/>
          <w:szCs w:val="28"/>
          <w:lang w:val="uk-UA"/>
        </w:rPr>
        <w:t>2</w:t>
      </w:r>
      <w:r w:rsidRPr="00A04D4D">
        <w:rPr>
          <w:sz w:val="28"/>
          <w:szCs w:val="28"/>
        </w:rPr>
        <w:t>.</w:t>
      </w:r>
      <w:r w:rsidRPr="00A04D4D">
        <w:rPr>
          <w:sz w:val="28"/>
          <w:szCs w:val="28"/>
          <w:lang w:val="uk-UA"/>
        </w:rPr>
        <w:t>3</w:t>
      </w:r>
      <w:r w:rsidRPr="00A04D4D">
        <w:rPr>
          <w:sz w:val="28"/>
          <w:szCs w:val="28"/>
        </w:rPr>
        <w:t xml:space="preserve">. </w:t>
      </w:r>
      <w:r w:rsidRPr="00A04D4D">
        <w:rPr>
          <w:sz w:val="28"/>
          <w:szCs w:val="28"/>
          <w:lang w:val="uk-UA"/>
        </w:rPr>
        <w:t>Повторно перевірити стан ведення</w:t>
      </w:r>
      <w:r w:rsidRPr="00A04D4D">
        <w:rPr>
          <w:sz w:val="28"/>
          <w:szCs w:val="28"/>
        </w:rPr>
        <w:t xml:space="preserve"> </w:t>
      </w:r>
      <w:r w:rsidRPr="00A04D4D">
        <w:rPr>
          <w:sz w:val="28"/>
          <w:szCs w:val="28"/>
          <w:lang w:val="uk-UA"/>
        </w:rPr>
        <w:t xml:space="preserve">електронних класних </w:t>
      </w:r>
      <w:r w:rsidRPr="00A04D4D">
        <w:rPr>
          <w:sz w:val="28"/>
          <w:szCs w:val="28"/>
        </w:rPr>
        <w:t xml:space="preserve">журналів 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</w:rPr>
      </w:pPr>
      <w:r w:rsidRPr="00A04D4D">
        <w:rPr>
          <w:i/>
          <w:iCs/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  <w:r w:rsidRPr="00A04D4D">
        <w:rPr>
          <w:sz w:val="28"/>
          <w:szCs w:val="28"/>
        </w:rPr>
        <w:t xml:space="preserve">До </w:t>
      </w:r>
      <w:r w:rsidRPr="00A04D4D">
        <w:rPr>
          <w:sz w:val="28"/>
          <w:szCs w:val="28"/>
          <w:lang w:val="uk-UA"/>
        </w:rPr>
        <w:t>13</w:t>
      </w:r>
      <w:r w:rsidRPr="00A04D4D">
        <w:rPr>
          <w:sz w:val="28"/>
          <w:szCs w:val="28"/>
        </w:rPr>
        <w:t>.</w:t>
      </w:r>
      <w:r w:rsidRPr="00A04D4D">
        <w:rPr>
          <w:sz w:val="28"/>
          <w:szCs w:val="28"/>
          <w:lang w:val="uk-UA"/>
        </w:rPr>
        <w:t>01</w:t>
      </w:r>
      <w:r w:rsidRPr="00A04D4D">
        <w:rPr>
          <w:sz w:val="28"/>
          <w:szCs w:val="28"/>
        </w:rPr>
        <w:t>.202</w:t>
      </w:r>
      <w:r w:rsidRPr="00A04D4D">
        <w:rPr>
          <w:sz w:val="28"/>
          <w:szCs w:val="28"/>
          <w:lang w:val="uk-UA"/>
        </w:rPr>
        <w:t>5</w:t>
      </w:r>
      <w:r w:rsidRPr="00A04D4D">
        <w:rPr>
          <w:sz w:val="28"/>
          <w:szCs w:val="28"/>
        </w:rPr>
        <w:t xml:space="preserve"> 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>2</w:t>
      </w:r>
      <w:r w:rsidRPr="00A04D4D">
        <w:rPr>
          <w:sz w:val="28"/>
          <w:szCs w:val="28"/>
        </w:rPr>
        <w:t>.</w:t>
      </w:r>
      <w:r w:rsidRPr="00A04D4D">
        <w:rPr>
          <w:sz w:val="28"/>
          <w:szCs w:val="28"/>
          <w:lang w:val="uk-UA"/>
        </w:rPr>
        <w:t>4</w:t>
      </w:r>
      <w:r w:rsidRPr="00A04D4D">
        <w:rPr>
          <w:sz w:val="28"/>
          <w:szCs w:val="28"/>
        </w:rPr>
        <w:t xml:space="preserve">. Здійснювати системний контроль за веденням </w:t>
      </w:r>
      <w:r w:rsidRPr="00A04D4D">
        <w:rPr>
          <w:sz w:val="28"/>
          <w:szCs w:val="28"/>
          <w:lang w:val="uk-UA"/>
        </w:rPr>
        <w:t>електронних класних журналів.</w:t>
      </w:r>
    </w:p>
    <w:p w:rsidR="00103FFD" w:rsidRPr="00A04D4D" w:rsidRDefault="00103FFD" w:rsidP="00A04D4D">
      <w:pPr>
        <w:shd w:val="clear" w:color="auto" w:fill="FFFFFF"/>
        <w:tabs>
          <w:tab w:val="left" w:pos="63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4D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Упродовж ІІ семестру</w:t>
      </w:r>
    </w:p>
    <w:p w:rsidR="00103FFD" w:rsidRPr="00A04D4D" w:rsidRDefault="00103FFD" w:rsidP="00A04D4D">
      <w:pPr>
        <w:shd w:val="clear" w:color="auto" w:fill="FFFFFF"/>
        <w:tabs>
          <w:tab w:val="left" w:pos="63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4D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2024/2025 навчального року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</w:rPr>
        <w:t xml:space="preserve">3. </w:t>
      </w:r>
      <w:r w:rsidRPr="00A04D4D">
        <w:rPr>
          <w:sz w:val="28"/>
          <w:szCs w:val="28"/>
          <w:lang w:val="uk-UA"/>
        </w:rPr>
        <w:t>К</w:t>
      </w:r>
      <w:r w:rsidRPr="00A04D4D">
        <w:rPr>
          <w:sz w:val="28"/>
          <w:szCs w:val="28"/>
        </w:rPr>
        <w:t>ласним керівникам 1</w:t>
      </w:r>
      <w:r w:rsidRPr="00A04D4D">
        <w:rPr>
          <w:sz w:val="28"/>
          <w:szCs w:val="28"/>
          <w:lang w:val="uk-UA"/>
        </w:rPr>
        <w:t>-10-х</w:t>
      </w:r>
      <w:r w:rsidRPr="00A04D4D">
        <w:rPr>
          <w:sz w:val="28"/>
          <w:szCs w:val="28"/>
        </w:rPr>
        <w:t xml:space="preserve"> класів ознайомитись </w:t>
      </w:r>
      <w:r w:rsidRPr="00A04D4D">
        <w:rPr>
          <w:sz w:val="28"/>
          <w:szCs w:val="28"/>
          <w:lang w:val="uk-UA"/>
        </w:rPr>
        <w:t>і</w:t>
      </w:r>
      <w:r w:rsidRPr="00A04D4D">
        <w:rPr>
          <w:sz w:val="28"/>
          <w:szCs w:val="28"/>
        </w:rPr>
        <w:t xml:space="preserve">з результатами перевірки </w:t>
      </w:r>
      <w:r w:rsidRPr="00A04D4D">
        <w:rPr>
          <w:sz w:val="28"/>
          <w:szCs w:val="28"/>
          <w:lang w:val="uk-UA"/>
        </w:rPr>
        <w:t xml:space="preserve">електронних класних </w:t>
      </w:r>
      <w:r w:rsidRPr="00A04D4D">
        <w:rPr>
          <w:sz w:val="28"/>
          <w:szCs w:val="28"/>
        </w:rPr>
        <w:t>журналів (зауваження записані на відповідній сторінці).</w:t>
      </w:r>
    </w:p>
    <w:p w:rsidR="00103FFD" w:rsidRPr="00A04D4D" w:rsidRDefault="00103FFD" w:rsidP="00A04D4D">
      <w:pPr>
        <w:pStyle w:val="Default"/>
        <w:tabs>
          <w:tab w:val="left" w:pos="8025"/>
        </w:tabs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</w:rPr>
        <w:t xml:space="preserve"> </w:t>
      </w:r>
      <w:r w:rsidRPr="00A04D4D">
        <w:rPr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  <w:r w:rsidRPr="00A04D4D">
        <w:rPr>
          <w:sz w:val="28"/>
          <w:szCs w:val="28"/>
        </w:rPr>
        <w:t xml:space="preserve">До </w:t>
      </w:r>
      <w:r w:rsidRPr="00A04D4D">
        <w:rPr>
          <w:sz w:val="28"/>
          <w:szCs w:val="28"/>
          <w:lang w:val="uk-UA"/>
        </w:rPr>
        <w:t>01</w:t>
      </w:r>
      <w:r w:rsidRPr="00A04D4D">
        <w:rPr>
          <w:sz w:val="28"/>
          <w:szCs w:val="28"/>
        </w:rPr>
        <w:t>.</w:t>
      </w:r>
      <w:r w:rsidRPr="00A04D4D">
        <w:rPr>
          <w:sz w:val="28"/>
          <w:szCs w:val="28"/>
          <w:lang w:val="uk-UA"/>
        </w:rPr>
        <w:t>01</w:t>
      </w:r>
      <w:r w:rsidRPr="00A04D4D">
        <w:rPr>
          <w:sz w:val="28"/>
          <w:szCs w:val="28"/>
        </w:rPr>
        <w:t>.202</w:t>
      </w:r>
      <w:r w:rsidRPr="00A04D4D">
        <w:rPr>
          <w:sz w:val="28"/>
          <w:szCs w:val="28"/>
          <w:lang w:val="uk-UA"/>
        </w:rPr>
        <w:t>5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</w:rPr>
        <w:t>4. Класним керівникам та вчителям-предметникам</w:t>
      </w:r>
      <w:r w:rsidRPr="00A04D4D">
        <w:rPr>
          <w:sz w:val="28"/>
          <w:szCs w:val="28"/>
          <w:lang w:val="uk-UA"/>
        </w:rPr>
        <w:t>: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>4.1.</w:t>
      </w:r>
      <w:r w:rsidRPr="00A04D4D">
        <w:rPr>
          <w:sz w:val="28"/>
          <w:szCs w:val="28"/>
        </w:rPr>
        <w:t xml:space="preserve"> </w:t>
      </w:r>
      <w:r w:rsidRPr="00A04D4D">
        <w:rPr>
          <w:sz w:val="28"/>
          <w:szCs w:val="28"/>
          <w:lang w:val="uk-UA"/>
        </w:rPr>
        <w:t>У</w:t>
      </w:r>
      <w:r w:rsidRPr="00A04D4D">
        <w:rPr>
          <w:sz w:val="28"/>
          <w:szCs w:val="28"/>
        </w:rPr>
        <w:t xml:space="preserve">сунути всі недоліки в оформленні та веденні </w:t>
      </w:r>
      <w:r w:rsidRPr="00A04D4D">
        <w:rPr>
          <w:sz w:val="28"/>
          <w:szCs w:val="28"/>
          <w:lang w:val="uk-UA"/>
        </w:rPr>
        <w:t xml:space="preserve">електронних </w:t>
      </w:r>
      <w:r w:rsidRPr="00A04D4D">
        <w:rPr>
          <w:sz w:val="28"/>
          <w:szCs w:val="28"/>
        </w:rPr>
        <w:t>класних журналів, зроби</w:t>
      </w:r>
      <w:r w:rsidRPr="00A04D4D">
        <w:rPr>
          <w:sz w:val="28"/>
          <w:szCs w:val="28"/>
          <w:lang w:val="uk-UA"/>
        </w:rPr>
        <w:t>вши</w:t>
      </w:r>
      <w:r w:rsidRPr="00A04D4D">
        <w:rPr>
          <w:sz w:val="28"/>
          <w:szCs w:val="28"/>
        </w:rPr>
        <w:t xml:space="preserve"> про </w:t>
      </w:r>
      <w:r w:rsidRPr="00A04D4D">
        <w:rPr>
          <w:sz w:val="28"/>
          <w:szCs w:val="28"/>
          <w:lang w:val="uk-UA"/>
        </w:rPr>
        <w:t>це</w:t>
      </w:r>
      <w:r w:rsidRPr="00A04D4D">
        <w:rPr>
          <w:sz w:val="28"/>
          <w:szCs w:val="28"/>
        </w:rPr>
        <w:t xml:space="preserve"> відповідні відмітки. </w:t>
      </w:r>
    </w:p>
    <w:p w:rsidR="00103FFD" w:rsidRPr="00A04D4D" w:rsidRDefault="00103FFD" w:rsidP="00A04D4D">
      <w:pPr>
        <w:pStyle w:val="Default"/>
        <w:tabs>
          <w:tab w:val="left" w:pos="7560"/>
        </w:tabs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ab/>
        <w:t xml:space="preserve">     Д</w:t>
      </w:r>
      <w:r w:rsidRPr="00A04D4D">
        <w:rPr>
          <w:sz w:val="28"/>
          <w:szCs w:val="28"/>
        </w:rPr>
        <w:t>о 0</w:t>
      </w:r>
      <w:r w:rsidRPr="00A04D4D">
        <w:rPr>
          <w:sz w:val="28"/>
          <w:szCs w:val="28"/>
          <w:lang w:val="uk-UA"/>
        </w:rPr>
        <w:t>3</w:t>
      </w:r>
      <w:r w:rsidRPr="00A04D4D">
        <w:rPr>
          <w:sz w:val="28"/>
          <w:szCs w:val="28"/>
        </w:rPr>
        <w:t>.</w:t>
      </w:r>
      <w:r w:rsidRPr="00A04D4D">
        <w:rPr>
          <w:sz w:val="28"/>
          <w:szCs w:val="28"/>
          <w:lang w:val="uk-UA"/>
        </w:rPr>
        <w:t>01</w:t>
      </w:r>
      <w:r w:rsidRPr="00A04D4D">
        <w:rPr>
          <w:sz w:val="28"/>
          <w:szCs w:val="28"/>
        </w:rPr>
        <w:t>.202</w:t>
      </w:r>
      <w:r w:rsidRPr="00A04D4D">
        <w:rPr>
          <w:sz w:val="28"/>
          <w:szCs w:val="28"/>
          <w:lang w:val="uk-UA"/>
        </w:rPr>
        <w:t>5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>4.2. Нести персональну відповідальність за своєчасність та якість оформлення електронних класних журналів.</w:t>
      </w:r>
    </w:p>
    <w:p w:rsidR="00103FFD" w:rsidRPr="00A04D4D" w:rsidRDefault="00103FFD" w:rsidP="00A04D4D">
      <w:pPr>
        <w:shd w:val="clear" w:color="auto" w:fill="FFFFFF"/>
        <w:tabs>
          <w:tab w:val="left" w:pos="63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4D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Упродовж ІІ семестру</w:t>
      </w:r>
    </w:p>
    <w:p w:rsidR="00103FFD" w:rsidRPr="00A04D4D" w:rsidRDefault="00103FFD" w:rsidP="00A04D4D">
      <w:pPr>
        <w:shd w:val="clear" w:color="auto" w:fill="FFFFFF"/>
        <w:tabs>
          <w:tab w:val="left" w:pos="633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04D4D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</w:t>
      </w:r>
      <w:r w:rsidRPr="00A04D4D">
        <w:rPr>
          <w:rFonts w:ascii="Times New Roman" w:hAnsi="Times New Roman"/>
          <w:sz w:val="28"/>
          <w:szCs w:val="28"/>
          <w:lang w:val="uk-UA"/>
        </w:rPr>
        <w:t>2024/2025 навчального року</w:t>
      </w:r>
    </w:p>
    <w:p w:rsidR="00103FFD" w:rsidRPr="00A04D4D" w:rsidRDefault="00103FFD" w:rsidP="00A04D4D">
      <w:pPr>
        <w:pStyle w:val="Default"/>
        <w:jc w:val="both"/>
        <w:rPr>
          <w:sz w:val="28"/>
          <w:szCs w:val="28"/>
        </w:rPr>
      </w:pPr>
      <w:r w:rsidRPr="00A04D4D">
        <w:rPr>
          <w:sz w:val="28"/>
          <w:szCs w:val="28"/>
          <w:lang w:val="uk-UA"/>
        </w:rPr>
        <w:t>5</w:t>
      </w:r>
      <w:r w:rsidRPr="00A04D4D">
        <w:rPr>
          <w:sz w:val="28"/>
          <w:szCs w:val="28"/>
        </w:rPr>
        <w:t>. Контроль за виконанням наказу</w:t>
      </w:r>
      <w:r w:rsidRPr="00A04D4D">
        <w:rPr>
          <w:sz w:val="28"/>
          <w:szCs w:val="28"/>
          <w:lang w:val="uk-UA"/>
        </w:rPr>
        <w:t xml:space="preserve"> залишаю за собою.</w:t>
      </w:r>
      <w:r w:rsidRPr="00A04D4D">
        <w:rPr>
          <w:sz w:val="28"/>
          <w:szCs w:val="28"/>
        </w:rPr>
        <w:t xml:space="preserve"> </w:t>
      </w:r>
    </w:p>
    <w:p w:rsidR="00103FFD" w:rsidRPr="00B23D80" w:rsidRDefault="00103FFD" w:rsidP="00653F79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03FFD" w:rsidRDefault="00103FFD" w:rsidP="005B53D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23D80">
        <w:rPr>
          <w:rFonts w:ascii="Times New Roman" w:hAnsi="Times New Roman"/>
          <w:b/>
          <w:bCs/>
          <w:sz w:val="28"/>
          <w:szCs w:val="28"/>
        </w:rPr>
        <w:t>Директор                                       Наталія ПУШКАР</w:t>
      </w:r>
    </w:p>
    <w:p w:rsidR="00103FFD" w:rsidRPr="005B53DC" w:rsidRDefault="00103FFD" w:rsidP="00AC59C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03FFD" w:rsidRPr="005E546C" w:rsidRDefault="00103FFD" w:rsidP="00653F79">
      <w:pPr>
        <w:spacing w:after="0" w:line="240" w:lineRule="auto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lang w:val="uk-UA" w:eastAsia="ru-RU"/>
        </w:rPr>
        <w:t>Марина ТІМКО, 066-39-96-113</w:t>
      </w: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5E54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03FFD" w:rsidRDefault="00103FFD" w:rsidP="00D728A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5E546C">
        <w:rPr>
          <w:rFonts w:ascii="Times New Roman" w:hAnsi="Times New Roman"/>
          <w:sz w:val="28"/>
          <w:szCs w:val="28"/>
          <w:lang w:val="uk-UA" w:eastAsia="ru-RU"/>
        </w:rPr>
        <w:t xml:space="preserve">З наказом від </w:t>
      </w:r>
      <w:r>
        <w:rPr>
          <w:rFonts w:ascii="Times New Roman" w:hAnsi="Times New Roman"/>
          <w:sz w:val="28"/>
          <w:szCs w:val="28"/>
          <w:lang w:val="uk-UA" w:eastAsia="ru-RU"/>
        </w:rPr>
        <w:t>27</w:t>
      </w:r>
      <w:r w:rsidRPr="005E546C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>12</w:t>
      </w:r>
      <w:r w:rsidRPr="005E546C">
        <w:rPr>
          <w:rFonts w:ascii="Times New Roman" w:hAnsi="Times New Roman"/>
          <w:sz w:val="28"/>
          <w:szCs w:val="28"/>
          <w:lang w:val="uk-UA" w:eastAsia="ru-RU"/>
        </w:rPr>
        <w:t>.202</w:t>
      </w: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5E546C">
        <w:rPr>
          <w:rFonts w:ascii="Times New Roman" w:hAnsi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val="uk-UA" w:eastAsia="ru-RU"/>
        </w:rPr>
        <w:t>___</w:t>
      </w:r>
      <w:r w:rsidRPr="005E546C">
        <w:rPr>
          <w:rFonts w:ascii="Times New Roman" w:hAnsi="Times New Roman"/>
          <w:sz w:val="28"/>
          <w:szCs w:val="28"/>
          <w:lang w:val="uk-UA" w:eastAsia="ru-RU"/>
        </w:rPr>
        <w:t xml:space="preserve"> ознайомлені</w:t>
      </w:r>
      <w:r w:rsidRPr="005E546C">
        <w:rPr>
          <w:rFonts w:ascii="Times New Roman" w:hAnsi="Times New Roman"/>
          <w:sz w:val="20"/>
          <w:szCs w:val="20"/>
          <w:lang w:val="uk-UA" w:eastAsia="ru-RU"/>
        </w:rPr>
        <w:t>:</w:t>
      </w:r>
    </w:p>
    <w:tbl>
      <w:tblPr>
        <w:tblpPr w:leftFromText="180" w:rightFromText="180" w:vertAnchor="text" w:horzAnchor="margin" w:tblpY="84"/>
        <w:tblW w:w="10060" w:type="dxa"/>
        <w:tblLayout w:type="fixed"/>
        <w:tblCellMar>
          <w:top w:w="108" w:type="dxa"/>
          <w:bottom w:w="108" w:type="dxa"/>
        </w:tblCellMar>
        <w:tblLook w:val="00A0"/>
      </w:tblPr>
      <w:tblGrid>
        <w:gridCol w:w="3592"/>
        <w:gridCol w:w="6468"/>
      </w:tblGrid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Галина ЖИГАЙЛОВА </w:t>
            </w:r>
          </w:p>
        </w:tc>
        <w:tc>
          <w:tcPr>
            <w:tcW w:w="6468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>Лариса КРИВОШЛИК</w:t>
            </w:r>
          </w:p>
        </w:tc>
        <w:tc>
          <w:tcPr>
            <w:tcW w:w="6468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Дмитро КРУПКО </w:t>
            </w:r>
          </w:p>
        </w:tc>
        <w:tc>
          <w:tcPr>
            <w:tcW w:w="6468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Олена МЕРЗЛІКІНА</w:t>
            </w:r>
          </w:p>
        </w:tc>
        <w:tc>
          <w:tcPr>
            <w:tcW w:w="6468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Ольга МІЛОДАН</w:t>
            </w:r>
          </w:p>
        </w:tc>
        <w:tc>
          <w:tcPr>
            <w:tcW w:w="6468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>Надія МИХАЛЬЧУК</w:t>
            </w:r>
          </w:p>
        </w:tc>
        <w:tc>
          <w:tcPr>
            <w:tcW w:w="6468" w:type="dxa"/>
          </w:tcPr>
          <w:p w:rsidR="00103FFD" w:rsidRPr="0088057A" w:rsidRDefault="00103FFD" w:rsidP="00B169D8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>Оксана МОЗГОВА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Ірина 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МОЛЧАНОВА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Марина ПОНОМАРЬОВА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>Оксана ПЕЧЕРИЦЯ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Надія ПУШКАР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Олена ПРИБИЛОВА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Олег ПУШКАР</w:t>
            </w:r>
            <w:bookmarkStart w:id="0" w:name="_GoBack"/>
            <w:bookmarkEnd w:id="0"/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Оксана РУДАЙ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>Ірина САБАДА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Наталя САЛОВА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88057A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>Ірина СТАРАГІНА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FE12E2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Марина ТІМКО 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FE12E2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 xml:space="preserve">Світлана ТКАЧЕНКО 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103FFD" w:rsidRPr="0088057A" w:rsidTr="00FE12E2">
        <w:trPr>
          <w:trHeight w:val="311"/>
        </w:trPr>
        <w:tc>
          <w:tcPr>
            <w:tcW w:w="3592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Наталія ШВАРЕВА</w:t>
            </w:r>
          </w:p>
        </w:tc>
        <w:tc>
          <w:tcPr>
            <w:tcW w:w="6468" w:type="dxa"/>
          </w:tcPr>
          <w:p w:rsidR="00103FFD" w:rsidRPr="0088057A" w:rsidRDefault="00103FFD" w:rsidP="00A04D4D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 w:rsidRPr="0088057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</w:tbl>
    <w:p w:rsidR="00103FFD" w:rsidRPr="007164D3" w:rsidRDefault="00103FFD" w:rsidP="007164D3">
      <w:pPr>
        <w:rPr>
          <w:rFonts w:ascii="Times New Roman" w:hAnsi="Times New Roman"/>
          <w:sz w:val="28"/>
          <w:szCs w:val="28"/>
          <w:lang w:val="uk-UA"/>
        </w:rPr>
      </w:pPr>
    </w:p>
    <w:sectPr w:rsidR="00103FFD" w:rsidRPr="007164D3" w:rsidSect="001E1296">
      <w:headerReference w:type="default" r:id="rId7"/>
      <w:type w:val="continuous"/>
      <w:pgSz w:w="11906" w:h="16838"/>
      <w:pgMar w:top="1134" w:right="567" w:bottom="1276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FFD" w:rsidRDefault="00103FFD" w:rsidP="004705D3">
      <w:pPr>
        <w:spacing w:after="0" w:line="240" w:lineRule="auto"/>
      </w:pPr>
      <w:r>
        <w:separator/>
      </w:r>
    </w:p>
  </w:endnote>
  <w:endnote w:type="continuationSeparator" w:id="1">
    <w:p w:rsidR="00103FFD" w:rsidRDefault="00103FFD" w:rsidP="0047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FFD" w:rsidRDefault="00103FFD" w:rsidP="004705D3">
      <w:pPr>
        <w:spacing w:after="0" w:line="240" w:lineRule="auto"/>
      </w:pPr>
      <w:r>
        <w:separator/>
      </w:r>
    </w:p>
  </w:footnote>
  <w:footnote w:type="continuationSeparator" w:id="1">
    <w:p w:rsidR="00103FFD" w:rsidRDefault="00103FFD" w:rsidP="00470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FD" w:rsidRPr="006336F5" w:rsidRDefault="00103FFD" w:rsidP="006336F5">
    <w:pPr>
      <w:pStyle w:val="Header"/>
      <w:jc w:val="center"/>
    </w:pPr>
    <w:fldSimple w:instr="PAGE   \* MERGEFORMAT">
      <w:r>
        <w:rPr>
          <w:noProof/>
        </w:rPr>
        <w:t>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21D3"/>
    <w:multiLevelType w:val="multilevel"/>
    <w:tmpl w:val="7E700CC0"/>
    <w:lvl w:ilvl="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22402FD2"/>
    <w:multiLevelType w:val="hybridMultilevel"/>
    <w:tmpl w:val="063EFB30"/>
    <w:lvl w:ilvl="0" w:tplc="8AB0FC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A5A7C"/>
    <w:multiLevelType w:val="hybridMultilevel"/>
    <w:tmpl w:val="C0E0C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E6D04"/>
    <w:multiLevelType w:val="hybridMultilevel"/>
    <w:tmpl w:val="EDFA546E"/>
    <w:lvl w:ilvl="0" w:tplc="04190005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4">
    <w:nsid w:val="329C4375"/>
    <w:multiLevelType w:val="hybridMultilevel"/>
    <w:tmpl w:val="6010B01E"/>
    <w:lvl w:ilvl="0" w:tplc="0D98C7F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F78FA"/>
    <w:multiLevelType w:val="hybridMultilevel"/>
    <w:tmpl w:val="AB02E044"/>
    <w:lvl w:ilvl="0" w:tplc="0D98C7F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61F9A"/>
    <w:multiLevelType w:val="hybridMultilevel"/>
    <w:tmpl w:val="31C6F796"/>
    <w:lvl w:ilvl="0" w:tplc="0D98C7F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62763"/>
    <w:multiLevelType w:val="hybridMultilevel"/>
    <w:tmpl w:val="B2283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AB4C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D92561"/>
    <w:multiLevelType w:val="multilevel"/>
    <w:tmpl w:val="655E5038"/>
    <w:lvl w:ilvl="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5D3"/>
    <w:rsid w:val="00012F02"/>
    <w:rsid w:val="00041AA0"/>
    <w:rsid w:val="0007056F"/>
    <w:rsid w:val="00074990"/>
    <w:rsid w:val="00084B55"/>
    <w:rsid w:val="000A1E24"/>
    <w:rsid w:val="000C3152"/>
    <w:rsid w:val="000C7A4C"/>
    <w:rsid w:val="000D2A5B"/>
    <w:rsid w:val="000D3B53"/>
    <w:rsid w:val="001020FF"/>
    <w:rsid w:val="00103FFD"/>
    <w:rsid w:val="00113529"/>
    <w:rsid w:val="001470C6"/>
    <w:rsid w:val="00152AD6"/>
    <w:rsid w:val="0015647F"/>
    <w:rsid w:val="00194309"/>
    <w:rsid w:val="001A15CC"/>
    <w:rsid w:val="001C0B8F"/>
    <w:rsid w:val="001C6D37"/>
    <w:rsid w:val="001E1296"/>
    <w:rsid w:val="001F3BD9"/>
    <w:rsid w:val="00205490"/>
    <w:rsid w:val="00206441"/>
    <w:rsid w:val="00233824"/>
    <w:rsid w:val="0024716D"/>
    <w:rsid w:val="00255C98"/>
    <w:rsid w:val="00264C1F"/>
    <w:rsid w:val="00271181"/>
    <w:rsid w:val="002B1764"/>
    <w:rsid w:val="002D49FB"/>
    <w:rsid w:val="002F364E"/>
    <w:rsid w:val="00305A97"/>
    <w:rsid w:val="003B306C"/>
    <w:rsid w:val="003C17AE"/>
    <w:rsid w:val="003D7E2D"/>
    <w:rsid w:val="003E72B0"/>
    <w:rsid w:val="004248E9"/>
    <w:rsid w:val="0043435D"/>
    <w:rsid w:val="004526EE"/>
    <w:rsid w:val="004705D3"/>
    <w:rsid w:val="004A625A"/>
    <w:rsid w:val="004B7636"/>
    <w:rsid w:val="004D7F88"/>
    <w:rsid w:val="004E742C"/>
    <w:rsid w:val="005225CB"/>
    <w:rsid w:val="00531BE1"/>
    <w:rsid w:val="00553B11"/>
    <w:rsid w:val="005577FF"/>
    <w:rsid w:val="0059004C"/>
    <w:rsid w:val="0059229F"/>
    <w:rsid w:val="005B53DC"/>
    <w:rsid w:val="005E546C"/>
    <w:rsid w:val="005F56F4"/>
    <w:rsid w:val="006257E1"/>
    <w:rsid w:val="006322D9"/>
    <w:rsid w:val="006336F5"/>
    <w:rsid w:val="006475CB"/>
    <w:rsid w:val="00653F79"/>
    <w:rsid w:val="006C542D"/>
    <w:rsid w:val="00714271"/>
    <w:rsid w:val="007164D3"/>
    <w:rsid w:val="00720885"/>
    <w:rsid w:val="00735669"/>
    <w:rsid w:val="00746FA7"/>
    <w:rsid w:val="007630CB"/>
    <w:rsid w:val="0077293B"/>
    <w:rsid w:val="007A7263"/>
    <w:rsid w:val="007D0334"/>
    <w:rsid w:val="007D324C"/>
    <w:rsid w:val="007E05C5"/>
    <w:rsid w:val="0080751D"/>
    <w:rsid w:val="0082046B"/>
    <w:rsid w:val="00840FE2"/>
    <w:rsid w:val="0088057A"/>
    <w:rsid w:val="008A0E21"/>
    <w:rsid w:val="008C2F6F"/>
    <w:rsid w:val="008F23C8"/>
    <w:rsid w:val="008F5B60"/>
    <w:rsid w:val="009119D2"/>
    <w:rsid w:val="00935CD5"/>
    <w:rsid w:val="0094515A"/>
    <w:rsid w:val="00955F4E"/>
    <w:rsid w:val="009A62F0"/>
    <w:rsid w:val="009C4B0A"/>
    <w:rsid w:val="009C6F0F"/>
    <w:rsid w:val="00A04D4D"/>
    <w:rsid w:val="00A10141"/>
    <w:rsid w:val="00A20CCC"/>
    <w:rsid w:val="00A31917"/>
    <w:rsid w:val="00A37D84"/>
    <w:rsid w:val="00A56D1A"/>
    <w:rsid w:val="00A604EB"/>
    <w:rsid w:val="00A74F0F"/>
    <w:rsid w:val="00AA24EE"/>
    <w:rsid w:val="00AC59C8"/>
    <w:rsid w:val="00AC73AE"/>
    <w:rsid w:val="00AC799F"/>
    <w:rsid w:val="00AD058A"/>
    <w:rsid w:val="00AD2638"/>
    <w:rsid w:val="00AD29B6"/>
    <w:rsid w:val="00AE6751"/>
    <w:rsid w:val="00B13867"/>
    <w:rsid w:val="00B169D8"/>
    <w:rsid w:val="00B23D80"/>
    <w:rsid w:val="00B24E97"/>
    <w:rsid w:val="00B76509"/>
    <w:rsid w:val="00BE2B4D"/>
    <w:rsid w:val="00BF3936"/>
    <w:rsid w:val="00BF4315"/>
    <w:rsid w:val="00C13E89"/>
    <w:rsid w:val="00C46133"/>
    <w:rsid w:val="00C65B38"/>
    <w:rsid w:val="00C74CD3"/>
    <w:rsid w:val="00CB1898"/>
    <w:rsid w:val="00CB287A"/>
    <w:rsid w:val="00CB49A8"/>
    <w:rsid w:val="00CF2315"/>
    <w:rsid w:val="00D00609"/>
    <w:rsid w:val="00D00BB2"/>
    <w:rsid w:val="00D0729A"/>
    <w:rsid w:val="00D3350A"/>
    <w:rsid w:val="00D45DDD"/>
    <w:rsid w:val="00D67928"/>
    <w:rsid w:val="00D728AA"/>
    <w:rsid w:val="00DB4D38"/>
    <w:rsid w:val="00E2729E"/>
    <w:rsid w:val="00E30BE1"/>
    <w:rsid w:val="00E31B73"/>
    <w:rsid w:val="00E612A5"/>
    <w:rsid w:val="00E62C8A"/>
    <w:rsid w:val="00F43438"/>
    <w:rsid w:val="00F602A4"/>
    <w:rsid w:val="00F73C0A"/>
    <w:rsid w:val="00FC2313"/>
    <w:rsid w:val="00FE12E2"/>
    <w:rsid w:val="00FE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5D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05D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705D3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4705D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705D3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470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705D3"/>
    <w:rPr>
      <w:rFonts w:ascii="Calibri" w:hAnsi="Calibri" w:cs="Times New Roman"/>
    </w:rPr>
  </w:style>
  <w:style w:type="table" w:styleId="TableGrid">
    <w:name w:val="Table Grid"/>
    <w:basedOn w:val="TableNormal"/>
    <w:uiPriority w:val="99"/>
    <w:rsid w:val="007208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31B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C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542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7164D3"/>
    <w:pPr>
      <w:spacing w:after="0" w:line="240" w:lineRule="auto"/>
      <w:contextualSpacing/>
    </w:pPr>
    <w:rPr>
      <w:rFonts w:ascii="Cambria" w:eastAsia="Times New Roman" w:hAnsi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7164D3"/>
    <w:rPr>
      <w:rFonts w:ascii="Cambria" w:hAnsi="Cambria" w:cs="Times New Roman"/>
      <w:spacing w:val="-10"/>
      <w:kern w:val="28"/>
      <w:sz w:val="56"/>
      <w:szCs w:val="56"/>
    </w:rPr>
  </w:style>
  <w:style w:type="paragraph" w:customStyle="1" w:styleId="Default">
    <w:name w:val="Default"/>
    <w:uiPriority w:val="99"/>
    <w:rsid w:val="009C6F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4</Pages>
  <Words>1057</Words>
  <Characters>6031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КОМУНАЛЬНИЙ ЗАКЛАД «КУП’ЯНСЬКА СПЕЦІАЛЬНА ШКОЛА» ХАРКІВСЬКОЇ ОБЛАСНОЇ РАДИ</dc:title>
  <dc:subject/>
  <dc:creator>Admin</dc:creator>
  <cp:keywords/>
  <dc:description/>
  <cp:lastModifiedBy>Пользователь Windows</cp:lastModifiedBy>
  <cp:revision>4</cp:revision>
  <cp:lastPrinted>2023-09-07T14:08:00Z</cp:lastPrinted>
  <dcterms:created xsi:type="dcterms:W3CDTF">2025-03-13T23:35:00Z</dcterms:created>
  <dcterms:modified xsi:type="dcterms:W3CDTF">2025-03-14T00:35:00Z</dcterms:modified>
</cp:coreProperties>
</file>