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A9" w:rsidRPr="003374F5" w:rsidRDefault="00F763A9" w:rsidP="0033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3374F5">
        <w:rPr>
          <w:rFonts w:ascii="Times New Roman" w:hAnsi="Times New Roman" w:cs="Times New Roman"/>
          <w:b/>
          <w:sz w:val="28"/>
          <w:szCs w:val="28"/>
          <w:lang w:val="ru-RU" w:eastAsia="ru-RU"/>
        </w:rPr>
        <w:t>КОМУНАЛЬНИЙ ЗАКЛАД «КУП’ЯНСЬКА СПЕЦІАЛЬНА ШКОЛА» ХАРКІВСЬКОЇ ОБЛАСНОЇ РАДИ</w:t>
      </w:r>
    </w:p>
    <w:p w:rsidR="00F763A9" w:rsidRPr="003374F5" w:rsidRDefault="00F763A9" w:rsidP="00337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3374F5">
        <w:rPr>
          <w:rFonts w:ascii="Times New Roman" w:hAnsi="Times New Roman" w:cs="Times New Roman"/>
          <w:b/>
          <w:sz w:val="28"/>
          <w:szCs w:val="28"/>
          <w:lang w:val="ru-RU" w:eastAsia="ru-RU"/>
        </w:rPr>
        <w:t>(КЗ «КСШ» ХОР)</w:t>
      </w:r>
    </w:p>
    <w:p w:rsidR="00F763A9" w:rsidRPr="002F0D20" w:rsidRDefault="00F763A9" w:rsidP="00861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3374F5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Код ЄДРПОУ 22672094</w:t>
      </w:r>
    </w:p>
    <w:p w:rsidR="00F763A9" w:rsidRPr="003670BF" w:rsidRDefault="00F763A9" w:rsidP="004D4C7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eastAsia="ru-RU"/>
        </w:rPr>
      </w:pPr>
      <w:r w:rsidRPr="00690201"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eastAsia="ru-RU"/>
        </w:rPr>
        <w:t>НАКАЗ</w:t>
      </w:r>
    </w:p>
    <w:p w:rsidR="00F763A9" w:rsidRPr="00AD7FE5" w:rsidRDefault="00F763A9" w:rsidP="008612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10.10.2024                                              </w:t>
      </w:r>
      <w:r w:rsidRPr="0069020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Куп’янськ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____</w:t>
      </w:r>
    </w:p>
    <w:p w:rsidR="00F763A9" w:rsidRPr="00AD7FE5" w:rsidRDefault="00F763A9" w:rsidP="003320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Про атестацію педагогічних працівників</w:t>
      </w:r>
    </w:p>
    <w:p w:rsidR="00F763A9" w:rsidRPr="008E049D" w:rsidRDefault="00F763A9" w:rsidP="008612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b/>
          <w:sz w:val="28"/>
          <w:szCs w:val="24"/>
          <w:lang w:eastAsia="ru-RU"/>
        </w:rPr>
        <w:t>у 20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>24</w:t>
      </w:r>
      <w:r w:rsidRPr="008E049D">
        <w:rPr>
          <w:rFonts w:ascii="Times New Roman" w:hAnsi="Times New Roman" w:cs="Times New Roman"/>
          <w:b/>
          <w:sz w:val="28"/>
          <w:szCs w:val="24"/>
          <w:lang w:eastAsia="ru-RU"/>
        </w:rPr>
        <w:t>/202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>5</w:t>
      </w:r>
      <w:r w:rsidRPr="008E049D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навчальному році 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63A9" w:rsidRPr="002F0D20" w:rsidRDefault="00F763A9" w:rsidP="004D4C7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bCs/>
          <w:kern w:val="1"/>
          <w:sz w:val="28"/>
          <w:szCs w:val="24"/>
          <w:lang w:eastAsia="ar-SA"/>
        </w:rPr>
      </w:pPr>
      <w:r w:rsidRPr="00D32542">
        <w:rPr>
          <w:rFonts w:ascii="Times New Roman" w:hAnsi="Times New Roman" w:cs="Times New Roman"/>
          <w:kern w:val="1"/>
          <w:sz w:val="28"/>
          <w:szCs w:val="28"/>
          <w:lang w:eastAsia="ar-SA"/>
        </w:rPr>
        <w:t>Відповідно до законів України «Про освіту», «Про повну загальну середню освіту», Положення про атестацію педагогічних працівників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(далі – Положення)</w:t>
      </w:r>
      <w:r w:rsidRPr="00D32542">
        <w:rPr>
          <w:rFonts w:ascii="Times New Roman" w:hAnsi="Times New Roman" w:cs="Times New Roman"/>
          <w:kern w:val="1"/>
          <w:sz w:val="28"/>
          <w:szCs w:val="28"/>
          <w:lang w:eastAsia="ar-SA"/>
        </w:rPr>
        <w:t>, затвердженого наказом Міністерства освіти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і науки України від 09.09.2022 </w:t>
      </w:r>
      <w:r w:rsidRPr="00D32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№ 805, зареєстрованого </w:t>
      </w:r>
      <w:r w:rsidRPr="00D3254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в Міністерстві юсти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ції України 21.12.</w:t>
      </w:r>
      <w:r w:rsidRPr="00D3254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2022 за № 1649/38985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(зі змінами від 10.09.2024)</w:t>
      </w:r>
      <w:r w:rsidRPr="00D3254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, керуючись законами України «Про місцеві державні адміністрації», «Про правовий режим воєнного стану», Указом 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Президента України від 24.02.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2022 № </w:t>
      </w:r>
      <w:r w:rsidRPr="00D32542">
        <w:rPr>
          <w:rFonts w:ascii="Times New Roman" w:hAnsi="Times New Roman" w:cs="Times New Roman"/>
          <w:kern w:val="1"/>
          <w:sz w:val="28"/>
          <w:szCs w:val="28"/>
          <w:lang w:eastAsia="ar-SA"/>
        </w:rPr>
        <w:t>64/2022 «Про введення воєнного стану в Україні», затвер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>дженого Законом України від 24.02.2022</w:t>
      </w:r>
      <w:r w:rsidRPr="00D32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№2102-ІХ, </w:t>
      </w:r>
      <w:r w:rsidRPr="00D3254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Указом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Президента України від 24.02.2022 </w:t>
      </w:r>
      <w:r w:rsidRPr="00D32542">
        <w:rPr>
          <w:rFonts w:ascii="Times New Roman" w:hAnsi="Times New Roman" w:cs="Times New Roman"/>
          <w:kern w:val="1"/>
          <w:sz w:val="28"/>
          <w:szCs w:val="28"/>
          <w:lang w:eastAsia="ar-SA"/>
        </w:rPr>
        <w:t>№ 68/2022 «Про утворення військових адміністрацій»,</w:t>
      </w:r>
      <w:r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з метою активізації творчої діяльності, стимулювання неперервної фахової освіти, якісної роботи педагогічних працівників, посилення їх відповідальності за результати навчання й виховання  учнів (вихованців), забезпечення соціального захисту компетентної педагогічної праці, згідно з перспективним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планом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фахової атестації 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НАКАЗУЮ: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63A9" w:rsidRPr="008E049D" w:rsidRDefault="00F763A9" w:rsidP="004D4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1. Провести у </w:t>
      </w:r>
      <w:r>
        <w:rPr>
          <w:rFonts w:ascii="Times New Roman" w:hAnsi="Times New Roman" w:cs="Times New Roman"/>
          <w:sz w:val="28"/>
          <w:szCs w:val="24"/>
          <w:lang w:eastAsia="ru-RU"/>
        </w:rPr>
        <w:t>2024/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202</w:t>
      </w:r>
      <w:r>
        <w:rPr>
          <w:rFonts w:ascii="Times New Roman" w:hAnsi="Times New Roman" w:cs="Times New Roman"/>
          <w:sz w:val="28"/>
          <w:szCs w:val="24"/>
          <w:lang w:eastAsia="ru-RU"/>
        </w:rPr>
        <w:t>5 навчальному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 році атестацію педагогічних працівників</w:t>
      </w:r>
      <w:r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 які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підлягають черговій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атест</w:t>
      </w:r>
      <w:r>
        <w:rPr>
          <w:rFonts w:ascii="Times New Roman" w:hAnsi="Times New Roman" w:cs="Times New Roman"/>
          <w:sz w:val="28"/>
          <w:szCs w:val="24"/>
          <w:lang w:eastAsia="ru-RU"/>
        </w:rPr>
        <w:t>ації.</w:t>
      </w:r>
    </w:p>
    <w:p w:rsidR="00F763A9" w:rsidRDefault="00F763A9" w:rsidP="004D4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2. Скласти список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педагогічних працівників</w:t>
      </w:r>
      <w:r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 які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підлягають черговій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атест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ації, зазначивши строки проведення їхньої атестації та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графік проведення </w:t>
      </w:r>
      <w:r>
        <w:rPr>
          <w:rFonts w:ascii="Times New Roman" w:hAnsi="Times New Roman" w:cs="Times New Roman"/>
          <w:sz w:val="28"/>
          <w:szCs w:val="24"/>
          <w:lang w:eastAsia="ru-RU"/>
        </w:rPr>
        <w:t>засідань атестаційної комісії.</w:t>
      </w:r>
    </w:p>
    <w:p w:rsidR="00F763A9" w:rsidRPr="008E049D" w:rsidRDefault="00F763A9" w:rsidP="004D4C7C">
      <w:pPr>
        <w:tabs>
          <w:tab w:val="left" w:pos="80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До 20.10.2024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4A05F4">
        <w:rPr>
          <w:rFonts w:ascii="Times New Roman" w:hAnsi="Times New Roman" w:cs="Times New Roman"/>
          <w:sz w:val="28"/>
          <w:szCs w:val="24"/>
          <w:lang w:eastAsia="ru-RU"/>
        </w:rPr>
        <w:t>3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 Членам атестаційної комісії: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>3.1. Забезпечити необхідну методичну допомогу педагогічним працівникам, які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підлягають атестації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F763A9" w:rsidRPr="008E049D" w:rsidRDefault="00F763A9" w:rsidP="004D4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До 01.04.2025</w:t>
      </w:r>
    </w:p>
    <w:p w:rsidR="00F763A9" w:rsidRPr="008E049D" w:rsidRDefault="00F763A9" w:rsidP="008E049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3.2. </w:t>
      </w:r>
      <w:r>
        <w:rPr>
          <w:rFonts w:ascii="Times New Roman" w:hAnsi="Times New Roman" w:cs="Times New Roman"/>
          <w:sz w:val="28"/>
          <w:szCs w:val="24"/>
          <w:lang w:eastAsia="ru-RU"/>
        </w:rPr>
        <w:t>Розглянути документи педагогічних працівників, які підлягають атестації, за потреби перевірити їхню достовірність та встановити дотримання вимог пунктів 8, 9 розділу І Положення.</w:t>
      </w:r>
    </w:p>
    <w:p w:rsidR="00F763A9" w:rsidRPr="008E049D" w:rsidRDefault="00F763A9" w:rsidP="004D4C7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До 01.0</w:t>
      </w:r>
      <w:r>
        <w:rPr>
          <w:rFonts w:ascii="Times New Roman" w:hAnsi="Times New Roman" w:cs="Times New Roman"/>
          <w:sz w:val="28"/>
          <w:szCs w:val="24"/>
          <w:lang w:eastAsia="ru-RU"/>
        </w:rPr>
        <w:t>4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.202</w:t>
      </w:r>
      <w:r>
        <w:rPr>
          <w:rFonts w:ascii="Times New Roman" w:hAnsi="Times New Roman" w:cs="Times New Roman"/>
          <w:sz w:val="28"/>
          <w:szCs w:val="24"/>
          <w:lang w:eastAsia="ru-RU"/>
        </w:rPr>
        <w:t>5</w:t>
      </w:r>
    </w:p>
    <w:p w:rsidR="00F763A9" w:rsidRPr="008E049D" w:rsidRDefault="00F763A9" w:rsidP="008E049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>4. Секретарю атестаційної комісії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САЛОВІЙ Наталі Іванівні:</w:t>
      </w:r>
    </w:p>
    <w:p w:rsidR="00F763A9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4.1. О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знайомити з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і списком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педагогічних працівників</w:t>
      </w:r>
      <w:r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 які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підлягають черговій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атест</w:t>
      </w:r>
      <w:r>
        <w:rPr>
          <w:rFonts w:ascii="Times New Roman" w:hAnsi="Times New Roman" w:cs="Times New Roman"/>
          <w:sz w:val="28"/>
          <w:szCs w:val="24"/>
          <w:lang w:eastAsia="ru-RU"/>
        </w:rPr>
        <w:t>ації та строками їхньої атестації.</w:t>
      </w:r>
    </w:p>
    <w:p w:rsidR="00F763A9" w:rsidRDefault="00F763A9" w:rsidP="004D4C7C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ab/>
        <w:t>До 20.10.2024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4.2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 Підготувати атестаційні листи педагогіч</w:t>
      </w:r>
      <w:r>
        <w:rPr>
          <w:rFonts w:ascii="Times New Roman" w:hAnsi="Times New Roman" w:cs="Times New Roman"/>
          <w:sz w:val="28"/>
          <w:szCs w:val="24"/>
          <w:lang w:eastAsia="ru-RU"/>
        </w:rPr>
        <w:t>них працівників, які підлягають атестації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</w:p>
    <w:p w:rsidR="00F763A9" w:rsidRPr="008E049D" w:rsidRDefault="00F763A9" w:rsidP="004D4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До </w:t>
      </w:r>
      <w:r>
        <w:rPr>
          <w:rFonts w:ascii="Times New Roman" w:hAnsi="Times New Roman" w:cs="Times New Roman"/>
          <w:sz w:val="28"/>
          <w:szCs w:val="24"/>
          <w:lang w:eastAsia="ru-RU"/>
        </w:rPr>
        <w:t>20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.03.202</w:t>
      </w:r>
      <w:r>
        <w:rPr>
          <w:rFonts w:ascii="Times New Roman" w:hAnsi="Times New Roman" w:cs="Times New Roman"/>
          <w:sz w:val="28"/>
          <w:szCs w:val="24"/>
          <w:lang w:eastAsia="ru-RU"/>
        </w:rPr>
        <w:t>5</w:t>
      </w:r>
    </w:p>
    <w:p w:rsidR="00F763A9" w:rsidRPr="008E049D" w:rsidRDefault="00F763A9" w:rsidP="008E049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>5. Провести засідання атестаційної комісії за підсумками атестації педагогічних працівників.</w:t>
      </w:r>
    </w:p>
    <w:p w:rsidR="00F763A9" w:rsidRPr="008E049D" w:rsidRDefault="00F763A9" w:rsidP="004D4C7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До </w:t>
      </w:r>
      <w:r>
        <w:rPr>
          <w:rFonts w:ascii="Times New Roman" w:hAnsi="Times New Roman" w:cs="Times New Roman"/>
          <w:sz w:val="28"/>
          <w:szCs w:val="24"/>
          <w:lang w:eastAsia="ru-RU"/>
        </w:rPr>
        <w:t>01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.0</w:t>
      </w:r>
      <w:r>
        <w:rPr>
          <w:rFonts w:ascii="Times New Roman" w:hAnsi="Times New Roman" w:cs="Times New Roman"/>
          <w:sz w:val="28"/>
          <w:szCs w:val="24"/>
          <w:lang w:eastAsia="ru-RU"/>
        </w:rPr>
        <w:t>4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.202</w:t>
      </w:r>
      <w:r>
        <w:rPr>
          <w:rFonts w:ascii="Times New Roman" w:hAnsi="Times New Roman" w:cs="Times New Roman"/>
          <w:sz w:val="28"/>
          <w:szCs w:val="24"/>
          <w:lang w:eastAsia="ru-RU"/>
        </w:rPr>
        <w:t>5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 xml:space="preserve">6. Завершити роботу з атестації педагогічних працівників закладу освіти. </w:t>
      </w:r>
    </w:p>
    <w:p w:rsidR="00F763A9" w:rsidRPr="008E049D" w:rsidRDefault="00F763A9" w:rsidP="004D4C7C">
      <w:pPr>
        <w:spacing w:after="0" w:line="240" w:lineRule="auto"/>
        <w:ind w:left="6732" w:firstLine="34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До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30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.0</w:t>
      </w:r>
      <w:r>
        <w:rPr>
          <w:rFonts w:ascii="Times New Roman" w:hAnsi="Times New Roman" w:cs="Times New Roman"/>
          <w:sz w:val="28"/>
          <w:szCs w:val="24"/>
          <w:lang w:eastAsia="ru-RU"/>
        </w:rPr>
        <w:t>4</w:t>
      </w:r>
      <w:r w:rsidRPr="008E049D">
        <w:rPr>
          <w:rFonts w:ascii="Times New Roman" w:hAnsi="Times New Roman" w:cs="Times New Roman"/>
          <w:sz w:val="28"/>
          <w:szCs w:val="24"/>
          <w:lang w:eastAsia="ru-RU"/>
        </w:rPr>
        <w:t>.202</w:t>
      </w:r>
      <w:r>
        <w:rPr>
          <w:rFonts w:ascii="Times New Roman" w:hAnsi="Times New Roman" w:cs="Times New Roman"/>
          <w:sz w:val="28"/>
          <w:szCs w:val="24"/>
          <w:lang w:eastAsia="ru-RU"/>
        </w:rPr>
        <w:t>5</w:t>
      </w:r>
    </w:p>
    <w:p w:rsidR="00F763A9" w:rsidRPr="008E049D" w:rsidRDefault="00F763A9" w:rsidP="008E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8E049D">
        <w:rPr>
          <w:rFonts w:ascii="Times New Roman" w:hAnsi="Times New Roman" w:cs="Times New Roman"/>
          <w:sz w:val="28"/>
          <w:szCs w:val="24"/>
          <w:lang w:eastAsia="ru-RU"/>
        </w:rPr>
        <w:t>7. Контроль за виконанням наказу залишаю за собою.</w:t>
      </w:r>
    </w:p>
    <w:p w:rsidR="00F763A9" w:rsidRDefault="00F763A9" w:rsidP="00D32542">
      <w:pPr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763A9" w:rsidRDefault="00F763A9" w:rsidP="002F0D2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74F5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                                     </w:t>
      </w:r>
      <w:r w:rsidRPr="003374F5">
        <w:rPr>
          <w:rFonts w:ascii="Times New Roman" w:hAnsi="Times New Roman" w:cs="Times New Roman"/>
          <w:b/>
          <w:bCs/>
          <w:sz w:val="28"/>
          <w:szCs w:val="28"/>
        </w:rPr>
        <w:tab/>
        <w:t>Наталія ПУШКАР</w:t>
      </w:r>
    </w:p>
    <w:p w:rsidR="00F763A9" w:rsidRDefault="00F763A9" w:rsidP="004D4C7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Марина ТІМКО</w:t>
      </w:r>
      <w:r w:rsidRPr="00D32542">
        <w:rPr>
          <w:rFonts w:ascii="Times New Roman" w:hAnsi="Times New Roman" w:cs="Times New Roman"/>
        </w:rPr>
        <w:t>, 066-399-6-113</w:t>
      </w: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bookmarkStart w:id="0" w:name="_GoBack"/>
      <w:bookmarkEnd w:id="0"/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Default="00F763A9" w:rsidP="00975664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F763A9" w:rsidRPr="00975664" w:rsidRDefault="00F763A9" w:rsidP="004D4C7C">
      <w:pPr>
        <w:widowControl w:val="0"/>
        <w:shd w:val="clear" w:color="auto" w:fill="FFFFFF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З наказом від 10</w:t>
      </w:r>
      <w:r w:rsidRPr="00975664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10</w:t>
      </w:r>
      <w:r w:rsidRPr="00975664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4</w:t>
      </w:r>
      <w:r w:rsidRPr="00975664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__</w:t>
      </w:r>
      <w:r w:rsidRPr="00975664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ознайомлені: </w:t>
      </w:r>
    </w:p>
    <w:p w:rsidR="00F763A9" w:rsidRPr="00975664" w:rsidRDefault="00F763A9" w:rsidP="00975664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hAnsi="Times New Roman" w:cs="Times New Roman"/>
          <w:sz w:val="28"/>
          <w:szCs w:val="28"/>
          <w:lang w:eastAsia="ru-RU"/>
        </w:rPr>
        <w:t>КРИВОШЛИК Лариса ________________</w:t>
      </w:r>
    </w:p>
    <w:p w:rsidR="00F763A9" w:rsidRPr="00975664" w:rsidRDefault="00F763A9" w:rsidP="00975664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hAnsi="Times New Roman" w:cs="Times New Roman"/>
          <w:sz w:val="28"/>
          <w:szCs w:val="28"/>
          <w:lang w:eastAsia="ru-RU"/>
        </w:rPr>
        <w:t>МЕЗИНЕНКО Ніна       ________________</w:t>
      </w:r>
    </w:p>
    <w:p w:rsidR="00F763A9" w:rsidRPr="00975664" w:rsidRDefault="00F763A9" w:rsidP="00975664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hAnsi="Times New Roman" w:cs="Times New Roman"/>
          <w:sz w:val="28"/>
          <w:szCs w:val="28"/>
          <w:lang w:eastAsia="ru-RU"/>
        </w:rPr>
        <w:t>ОЛІЙНИК Ольга            _______________</w:t>
      </w:r>
    </w:p>
    <w:p w:rsidR="00F763A9" w:rsidRPr="00975664" w:rsidRDefault="00F763A9" w:rsidP="00975664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САБАДА </w:t>
      </w:r>
      <w:r w:rsidRPr="00975664">
        <w:rPr>
          <w:rFonts w:ascii="Times New Roman" w:hAnsi="Times New Roman" w:cs="Times New Roman"/>
          <w:sz w:val="28"/>
          <w:szCs w:val="28"/>
          <w:lang w:eastAsia="ru-RU"/>
        </w:rPr>
        <w:t>Ірина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______________</w:t>
      </w:r>
    </w:p>
    <w:p w:rsidR="00F763A9" w:rsidRPr="00975664" w:rsidRDefault="00F763A9" w:rsidP="00975664">
      <w:pPr>
        <w:widowControl w:val="0"/>
        <w:tabs>
          <w:tab w:val="left" w:pos="72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САЛОВА Наталя           </w:t>
      </w:r>
      <w:r w:rsidRPr="00975664"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F763A9" w:rsidRPr="00975664" w:rsidRDefault="00F763A9" w:rsidP="00975664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hAnsi="Times New Roman" w:cs="Times New Roman"/>
          <w:sz w:val="28"/>
          <w:szCs w:val="28"/>
          <w:lang w:eastAsia="ru-RU"/>
        </w:rPr>
        <w:t>ТІМКО Марина             ________________</w:t>
      </w:r>
    </w:p>
    <w:p w:rsidR="00F763A9" w:rsidRPr="00975664" w:rsidRDefault="00F763A9" w:rsidP="00975664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5664">
        <w:rPr>
          <w:rFonts w:ascii="Times New Roman" w:hAnsi="Times New Roman" w:cs="Times New Roman"/>
          <w:sz w:val="28"/>
          <w:szCs w:val="28"/>
          <w:lang w:eastAsia="ru-RU"/>
        </w:rPr>
        <w:t xml:space="preserve">ТКАЧЕНКО Світлана  ________________      </w:t>
      </w:r>
    </w:p>
    <w:p w:rsidR="00F763A9" w:rsidRPr="00975664" w:rsidRDefault="00F763A9" w:rsidP="00777BC2">
      <w:pPr>
        <w:tabs>
          <w:tab w:val="num" w:pos="360"/>
        </w:tabs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ШВАРЕВА Наталія</w:t>
      </w:r>
      <w:r w:rsidRPr="00975664">
        <w:rPr>
          <w:rFonts w:ascii="Times New Roman" w:hAnsi="Times New Roman" w:cs="Times New Roman"/>
          <w:sz w:val="28"/>
          <w:szCs w:val="28"/>
          <w:lang w:eastAsia="ru-RU"/>
        </w:rPr>
        <w:t xml:space="preserve">     ________________ </w:t>
      </w:r>
    </w:p>
    <w:p w:rsidR="00F763A9" w:rsidRPr="002F0D20" w:rsidRDefault="00F763A9" w:rsidP="0097566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763A9" w:rsidRPr="002F0D20" w:rsidSect="002F0D2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3A9" w:rsidRDefault="00F763A9">
      <w:pPr>
        <w:spacing w:after="0" w:line="240" w:lineRule="auto"/>
      </w:pPr>
      <w:r>
        <w:separator/>
      </w:r>
    </w:p>
  </w:endnote>
  <w:endnote w:type="continuationSeparator" w:id="1">
    <w:p w:rsidR="00F763A9" w:rsidRDefault="00F7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3A9" w:rsidRDefault="00F763A9">
      <w:pPr>
        <w:spacing w:after="0" w:line="240" w:lineRule="auto"/>
      </w:pPr>
      <w:r>
        <w:separator/>
      </w:r>
    </w:p>
  </w:footnote>
  <w:footnote w:type="continuationSeparator" w:id="1">
    <w:p w:rsidR="00F763A9" w:rsidRDefault="00F7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A9" w:rsidRDefault="00F763A9" w:rsidP="00B574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763A9" w:rsidRDefault="00F763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5F8"/>
    <w:multiLevelType w:val="hybridMultilevel"/>
    <w:tmpl w:val="33D6FCB6"/>
    <w:lvl w:ilvl="0" w:tplc="A6F475A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F1A62"/>
    <w:multiLevelType w:val="hybridMultilevel"/>
    <w:tmpl w:val="01D46D8C"/>
    <w:lvl w:ilvl="0" w:tplc="82207154">
      <w:start w:val="8"/>
      <w:numFmt w:val="bullet"/>
      <w:lvlText w:val=""/>
      <w:lvlJc w:val="left"/>
      <w:pPr>
        <w:ind w:left="150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EAC5CB5"/>
    <w:multiLevelType w:val="multilevel"/>
    <w:tmpl w:val="5810F93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C685E93"/>
    <w:multiLevelType w:val="hybridMultilevel"/>
    <w:tmpl w:val="6E4E03CA"/>
    <w:lvl w:ilvl="0" w:tplc="C9D8E7CE">
      <w:start w:val="8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E203909"/>
    <w:multiLevelType w:val="hybridMultilevel"/>
    <w:tmpl w:val="516AA080"/>
    <w:lvl w:ilvl="0" w:tplc="0422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40899"/>
    <w:multiLevelType w:val="hybridMultilevel"/>
    <w:tmpl w:val="2E3AF5C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6456677"/>
    <w:multiLevelType w:val="multilevel"/>
    <w:tmpl w:val="33D03F28"/>
    <w:lvl w:ilvl="0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065"/>
        </w:tabs>
        <w:ind w:left="106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65"/>
        </w:tabs>
        <w:ind w:left="10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25"/>
        </w:tabs>
        <w:ind w:left="14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25"/>
        </w:tabs>
        <w:ind w:left="14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25"/>
        </w:tabs>
        <w:ind w:left="1425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85"/>
        </w:tabs>
        <w:ind w:left="17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85"/>
        </w:tabs>
        <w:ind w:left="1785" w:hanging="1440"/>
      </w:pPr>
      <w:rPr>
        <w:rFonts w:cs="Times New Roman" w:hint="default"/>
      </w:rPr>
    </w:lvl>
  </w:abstractNum>
  <w:abstractNum w:abstractNumId="7">
    <w:nsid w:val="56CB5F10"/>
    <w:multiLevelType w:val="hybridMultilevel"/>
    <w:tmpl w:val="78B2DE44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633AB"/>
    <w:multiLevelType w:val="hybridMultilevel"/>
    <w:tmpl w:val="59D4B4C4"/>
    <w:lvl w:ilvl="0" w:tplc="586CAA1A">
      <w:start w:val="9"/>
      <w:numFmt w:val="bullet"/>
      <w:lvlText w:val=""/>
      <w:lvlJc w:val="left"/>
      <w:pPr>
        <w:ind w:left="18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72F"/>
    <w:rsid w:val="0000037D"/>
    <w:rsid w:val="0000368F"/>
    <w:rsid w:val="00011F11"/>
    <w:rsid w:val="0001280F"/>
    <w:rsid w:val="00013987"/>
    <w:rsid w:val="000158E2"/>
    <w:rsid w:val="00020B87"/>
    <w:rsid w:val="00023B1F"/>
    <w:rsid w:val="00025B30"/>
    <w:rsid w:val="00031C7A"/>
    <w:rsid w:val="000329C1"/>
    <w:rsid w:val="00033552"/>
    <w:rsid w:val="00035F3F"/>
    <w:rsid w:val="00043A79"/>
    <w:rsid w:val="00044880"/>
    <w:rsid w:val="00045BAF"/>
    <w:rsid w:val="00047DDA"/>
    <w:rsid w:val="00056629"/>
    <w:rsid w:val="0006487D"/>
    <w:rsid w:val="00064C60"/>
    <w:rsid w:val="00071A3D"/>
    <w:rsid w:val="00074CA7"/>
    <w:rsid w:val="00081EFB"/>
    <w:rsid w:val="00084A67"/>
    <w:rsid w:val="00093A86"/>
    <w:rsid w:val="000A2428"/>
    <w:rsid w:val="000A4B29"/>
    <w:rsid w:val="000A5F5F"/>
    <w:rsid w:val="000A736D"/>
    <w:rsid w:val="000C1BF2"/>
    <w:rsid w:val="000C45CC"/>
    <w:rsid w:val="000C5973"/>
    <w:rsid w:val="000C670C"/>
    <w:rsid w:val="000C73C7"/>
    <w:rsid w:val="000C7975"/>
    <w:rsid w:val="000D1957"/>
    <w:rsid w:val="000D5033"/>
    <w:rsid w:val="000D54E8"/>
    <w:rsid w:val="000D6516"/>
    <w:rsid w:val="000E1CF4"/>
    <w:rsid w:val="000E284E"/>
    <w:rsid w:val="000E7DE7"/>
    <w:rsid w:val="000F3313"/>
    <w:rsid w:val="00104577"/>
    <w:rsid w:val="001056CA"/>
    <w:rsid w:val="0011344F"/>
    <w:rsid w:val="00117BC9"/>
    <w:rsid w:val="00117F2F"/>
    <w:rsid w:val="00125BDF"/>
    <w:rsid w:val="00127C1F"/>
    <w:rsid w:val="00136EB5"/>
    <w:rsid w:val="00137AED"/>
    <w:rsid w:val="001403C9"/>
    <w:rsid w:val="001408CB"/>
    <w:rsid w:val="001435D7"/>
    <w:rsid w:val="00145CF2"/>
    <w:rsid w:val="001503E5"/>
    <w:rsid w:val="00157FC5"/>
    <w:rsid w:val="001620E5"/>
    <w:rsid w:val="00167A96"/>
    <w:rsid w:val="00176DFC"/>
    <w:rsid w:val="00184009"/>
    <w:rsid w:val="0019092E"/>
    <w:rsid w:val="001972A3"/>
    <w:rsid w:val="001A281F"/>
    <w:rsid w:val="001A3550"/>
    <w:rsid w:val="001B1999"/>
    <w:rsid w:val="001B763C"/>
    <w:rsid w:val="001C5285"/>
    <w:rsid w:val="001C6FE6"/>
    <w:rsid w:val="001D36E8"/>
    <w:rsid w:val="001D66F0"/>
    <w:rsid w:val="001E09DD"/>
    <w:rsid w:val="001E5A7E"/>
    <w:rsid w:val="001E6BD9"/>
    <w:rsid w:val="001F3701"/>
    <w:rsid w:val="00205E7C"/>
    <w:rsid w:val="00206ADE"/>
    <w:rsid w:val="002251EE"/>
    <w:rsid w:val="00230857"/>
    <w:rsid w:val="00231C95"/>
    <w:rsid w:val="00240E05"/>
    <w:rsid w:val="002417E6"/>
    <w:rsid w:val="00243424"/>
    <w:rsid w:val="00251096"/>
    <w:rsid w:val="002513C6"/>
    <w:rsid w:val="002513D2"/>
    <w:rsid w:val="00254D8D"/>
    <w:rsid w:val="00264C0E"/>
    <w:rsid w:val="002722A6"/>
    <w:rsid w:val="00274BAA"/>
    <w:rsid w:val="002770A9"/>
    <w:rsid w:val="002802FA"/>
    <w:rsid w:val="00283321"/>
    <w:rsid w:val="00287738"/>
    <w:rsid w:val="002A0AB6"/>
    <w:rsid w:val="002A16E7"/>
    <w:rsid w:val="002C0051"/>
    <w:rsid w:val="002C05EB"/>
    <w:rsid w:val="002D3325"/>
    <w:rsid w:val="002D61A1"/>
    <w:rsid w:val="002D69AE"/>
    <w:rsid w:val="002D6DE5"/>
    <w:rsid w:val="002E537C"/>
    <w:rsid w:val="002E74F2"/>
    <w:rsid w:val="002F0AC1"/>
    <w:rsid w:val="002F0D20"/>
    <w:rsid w:val="002F6C59"/>
    <w:rsid w:val="00301D32"/>
    <w:rsid w:val="00305AF0"/>
    <w:rsid w:val="00316940"/>
    <w:rsid w:val="00320A4C"/>
    <w:rsid w:val="003276D8"/>
    <w:rsid w:val="0033207F"/>
    <w:rsid w:val="003325CA"/>
    <w:rsid w:val="00335B89"/>
    <w:rsid w:val="00336094"/>
    <w:rsid w:val="003374F5"/>
    <w:rsid w:val="00350123"/>
    <w:rsid w:val="003571FD"/>
    <w:rsid w:val="0036049C"/>
    <w:rsid w:val="003614FC"/>
    <w:rsid w:val="00365D3F"/>
    <w:rsid w:val="003670BF"/>
    <w:rsid w:val="00371953"/>
    <w:rsid w:val="00374269"/>
    <w:rsid w:val="00384DD2"/>
    <w:rsid w:val="003866EC"/>
    <w:rsid w:val="00392CAF"/>
    <w:rsid w:val="00393909"/>
    <w:rsid w:val="003A25C8"/>
    <w:rsid w:val="003A2F19"/>
    <w:rsid w:val="003A35DC"/>
    <w:rsid w:val="003A4AA1"/>
    <w:rsid w:val="003B2293"/>
    <w:rsid w:val="003C154E"/>
    <w:rsid w:val="003C1DED"/>
    <w:rsid w:val="003C27AB"/>
    <w:rsid w:val="003C5109"/>
    <w:rsid w:val="003C5298"/>
    <w:rsid w:val="003C576F"/>
    <w:rsid w:val="003C749C"/>
    <w:rsid w:val="003D4D4B"/>
    <w:rsid w:val="003E2955"/>
    <w:rsid w:val="003E5133"/>
    <w:rsid w:val="003F0379"/>
    <w:rsid w:val="003F04B1"/>
    <w:rsid w:val="003F05B7"/>
    <w:rsid w:val="003F21E2"/>
    <w:rsid w:val="003F2424"/>
    <w:rsid w:val="00403535"/>
    <w:rsid w:val="00405A77"/>
    <w:rsid w:val="00415893"/>
    <w:rsid w:val="00416C87"/>
    <w:rsid w:val="00416FE9"/>
    <w:rsid w:val="00420D5F"/>
    <w:rsid w:val="00421335"/>
    <w:rsid w:val="004224C0"/>
    <w:rsid w:val="004252AB"/>
    <w:rsid w:val="00426C5B"/>
    <w:rsid w:val="004276CB"/>
    <w:rsid w:val="00432987"/>
    <w:rsid w:val="00443B4E"/>
    <w:rsid w:val="004441A0"/>
    <w:rsid w:val="00447516"/>
    <w:rsid w:val="00447560"/>
    <w:rsid w:val="00452299"/>
    <w:rsid w:val="00454CC9"/>
    <w:rsid w:val="004566B6"/>
    <w:rsid w:val="004636BB"/>
    <w:rsid w:val="00466029"/>
    <w:rsid w:val="004733E2"/>
    <w:rsid w:val="00476D64"/>
    <w:rsid w:val="004830AF"/>
    <w:rsid w:val="004839DE"/>
    <w:rsid w:val="004935DC"/>
    <w:rsid w:val="004A05F4"/>
    <w:rsid w:val="004A13D1"/>
    <w:rsid w:val="004A658B"/>
    <w:rsid w:val="004A6B33"/>
    <w:rsid w:val="004B0128"/>
    <w:rsid w:val="004B5FE7"/>
    <w:rsid w:val="004C0545"/>
    <w:rsid w:val="004C183C"/>
    <w:rsid w:val="004C331C"/>
    <w:rsid w:val="004C7558"/>
    <w:rsid w:val="004D4C7C"/>
    <w:rsid w:val="004E4D45"/>
    <w:rsid w:val="004E694D"/>
    <w:rsid w:val="004E7996"/>
    <w:rsid w:val="004F13A0"/>
    <w:rsid w:val="004F4117"/>
    <w:rsid w:val="004F72A1"/>
    <w:rsid w:val="005009E8"/>
    <w:rsid w:val="00502674"/>
    <w:rsid w:val="00502C7D"/>
    <w:rsid w:val="00503BB3"/>
    <w:rsid w:val="00506180"/>
    <w:rsid w:val="005064F1"/>
    <w:rsid w:val="005106C5"/>
    <w:rsid w:val="00510E27"/>
    <w:rsid w:val="00514301"/>
    <w:rsid w:val="005155B0"/>
    <w:rsid w:val="00516EBF"/>
    <w:rsid w:val="00522D8C"/>
    <w:rsid w:val="00534F1A"/>
    <w:rsid w:val="00536278"/>
    <w:rsid w:val="00542265"/>
    <w:rsid w:val="0055625F"/>
    <w:rsid w:val="00560144"/>
    <w:rsid w:val="00564271"/>
    <w:rsid w:val="00564601"/>
    <w:rsid w:val="00571F7E"/>
    <w:rsid w:val="00577E6E"/>
    <w:rsid w:val="00581C9A"/>
    <w:rsid w:val="00584669"/>
    <w:rsid w:val="00596F9B"/>
    <w:rsid w:val="005A0834"/>
    <w:rsid w:val="005B138D"/>
    <w:rsid w:val="005B5298"/>
    <w:rsid w:val="005C66D2"/>
    <w:rsid w:val="005D3B4D"/>
    <w:rsid w:val="005D6003"/>
    <w:rsid w:val="005D75E1"/>
    <w:rsid w:val="005E1F74"/>
    <w:rsid w:val="005E7B55"/>
    <w:rsid w:val="005F1E73"/>
    <w:rsid w:val="005F244E"/>
    <w:rsid w:val="005F4184"/>
    <w:rsid w:val="005F668F"/>
    <w:rsid w:val="006032AF"/>
    <w:rsid w:val="00603B55"/>
    <w:rsid w:val="006041E3"/>
    <w:rsid w:val="00604B50"/>
    <w:rsid w:val="0060561B"/>
    <w:rsid w:val="00611E6D"/>
    <w:rsid w:val="00612B3F"/>
    <w:rsid w:val="00614160"/>
    <w:rsid w:val="00617C80"/>
    <w:rsid w:val="0062021B"/>
    <w:rsid w:val="00621454"/>
    <w:rsid w:val="006339CF"/>
    <w:rsid w:val="00641236"/>
    <w:rsid w:val="00643B1D"/>
    <w:rsid w:val="006522CE"/>
    <w:rsid w:val="00655028"/>
    <w:rsid w:val="006606DC"/>
    <w:rsid w:val="0066217F"/>
    <w:rsid w:val="006627B1"/>
    <w:rsid w:val="00667CFA"/>
    <w:rsid w:val="006709A5"/>
    <w:rsid w:val="00671777"/>
    <w:rsid w:val="0067358D"/>
    <w:rsid w:val="006756F4"/>
    <w:rsid w:val="00675EEE"/>
    <w:rsid w:val="0067790D"/>
    <w:rsid w:val="00680E3F"/>
    <w:rsid w:val="00682987"/>
    <w:rsid w:val="00684EA3"/>
    <w:rsid w:val="00685520"/>
    <w:rsid w:val="006867CF"/>
    <w:rsid w:val="00690201"/>
    <w:rsid w:val="00690CE6"/>
    <w:rsid w:val="0069728C"/>
    <w:rsid w:val="006A14B6"/>
    <w:rsid w:val="006A6726"/>
    <w:rsid w:val="006A7BBB"/>
    <w:rsid w:val="006B0D42"/>
    <w:rsid w:val="006B1F8B"/>
    <w:rsid w:val="006B57CB"/>
    <w:rsid w:val="006C2E10"/>
    <w:rsid w:val="006C5F7B"/>
    <w:rsid w:val="006C681A"/>
    <w:rsid w:val="006D2931"/>
    <w:rsid w:val="006D34F1"/>
    <w:rsid w:val="006D4213"/>
    <w:rsid w:val="006D703D"/>
    <w:rsid w:val="006D71AE"/>
    <w:rsid w:val="006D7CA3"/>
    <w:rsid w:val="006E45B4"/>
    <w:rsid w:val="006E4ABF"/>
    <w:rsid w:val="006F1D92"/>
    <w:rsid w:val="006F7ED7"/>
    <w:rsid w:val="00700933"/>
    <w:rsid w:val="00703A6C"/>
    <w:rsid w:val="00742B3A"/>
    <w:rsid w:val="00750B6A"/>
    <w:rsid w:val="007625A2"/>
    <w:rsid w:val="007634EE"/>
    <w:rsid w:val="0076765F"/>
    <w:rsid w:val="00777BC2"/>
    <w:rsid w:val="00797F64"/>
    <w:rsid w:val="007A4339"/>
    <w:rsid w:val="007B0787"/>
    <w:rsid w:val="007C47B8"/>
    <w:rsid w:val="007D39C9"/>
    <w:rsid w:val="007D564C"/>
    <w:rsid w:val="007D59CC"/>
    <w:rsid w:val="007D78D2"/>
    <w:rsid w:val="007E5773"/>
    <w:rsid w:val="007F0FA5"/>
    <w:rsid w:val="007F5B39"/>
    <w:rsid w:val="0081066C"/>
    <w:rsid w:val="008323D3"/>
    <w:rsid w:val="0083247E"/>
    <w:rsid w:val="008373E6"/>
    <w:rsid w:val="00843DBF"/>
    <w:rsid w:val="00844C98"/>
    <w:rsid w:val="008516A2"/>
    <w:rsid w:val="008529C1"/>
    <w:rsid w:val="00854DA8"/>
    <w:rsid w:val="00855C66"/>
    <w:rsid w:val="00857A10"/>
    <w:rsid w:val="008612B3"/>
    <w:rsid w:val="00861471"/>
    <w:rsid w:val="0086759E"/>
    <w:rsid w:val="0087223A"/>
    <w:rsid w:val="008873C5"/>
    <w:rsid w:val="00891321"/>
    <w:rsid w:val="00891515"/>
    <w:rsid w:val="00895AA1"/>
    <w:rsid w:val="008A24F0"/>
    <w:rsid w:val="008B2D49"/>
    <w:rsid w:val="008B4AA8"/>
    <w:rsid w:val="008B5542"/>
    <w:rsid w:val="008B6993"/>
    <w:rsid w:val="008C3783"/>
    <w:rsid w:val="008C4955"/>
    <w:rsid w:val="008D6F4E"/>
    <w:rsid w:val="008E049D"/>
    <w:rsid w:val="008E4FA2"/>
    <w:rsid w:val="008F3AA0"/>
    <w:rsid w:val="00906C30"/>
    <w:rsid w:val="00915DB1"/>
    <w:rsid w:val="00920556"/>
    <w:rsid w:val="0092298D"/>
    <w:rsid w:val="009313CC"/>
    <w:rsid w:val="00942C65"/>
    <w:rsid w:val="009443E3"/>
    <w:rsid w:val="00951E3D"/>
    <w:rsid w:val="00955B9B"/>
    <w:rsid w:val="00956A32"/>
    <w:rsid w:val="00962536"/>
    <w:rsid w:val="00975664"/>
    <w:rsid w:val="00976970"/>
    <w:rsid w:val="009812AD"/>
    <w:rsid w:val="00981F46"/>
    <w:rsid w:val="009823C9"/>
    <w:rsid w:val="009A179F"/>
    <w:rsid w:val="009B75B1"/>
    <w:rsid w:val="009E1406"/>
    <w:rsid w:val="009E1F5E"/>
    <w:rsid w:val="00A033DE"/>
    <w:rsid w:val="00A04102"/>
    <w:rsid w:val="00A14FE4"/>
    <w:rsid w:val="00A30D28"/>
    <w:rsid w:val="00A3434C"/>
    <w:rsid w:val="00A37C13"/>
    <w:rsid w:val="00A45D47"/>
    <w:rsid w:val="00A45F29"/>
    <w:rsid w:val="00A5367D"/>
    <w:rsid w:val="00A54D06"/>
    <w:rsid w:val="00A6196D"/>
    <w:rsid w:val="00A64EB7"/>
    <w:rsid w:val="00A656EF"/>
    <w:rsid w:val="00A6689B"/>
    <w:rsid w:val="00A80CC5"/>
    <w:rsid w:val="00A83E03"/>
    <w:rsid w:val="00A9026E"/>
    <w:rsid w:val="00AA220F"/>
    <w:rsid w:val="00AA3695"/>
    <w:rsid w:val="00AA718B"/>
    <w:rsid w:val="00AB2A4A"/>
    <w:rsid w:val="00AC165D"/>
    <w:rsid w:val="00AC19B0"/>
    <w:rsid w:val="00AC2243"/>
    <w:rsid w:val="00AC5A89"/>
    <w:rsid w:val="00AD1AAD"/>
    <w:rsid w:val="00AD7602"/>
    <w:rsid w:val="00AD7624"/>
    <w:rsid w:val="00AD7FE5"/>
    <w:rsid w:val="00AF77F4"/>
    <w:rsid w:val="00B039D0"/>
    <w:rsid w:val="00B056DB"/>
    <w:rsid w:val="00B10899"/>
    <w:rsid w:val="00B11EE9"/>
    <w:rsid w:val="00B15FED"/>
    <w:rsid w:val="00B246D9"/>
    <w:rsid w:val="00B3462C"/>
    <w:rsid w:val="00B41767"/>
    <w:rsid w:val="00B43C5A"/>
    <w:rsid w:val="00B56D75"/>
    <w:rsid w:val="00B574D8"/>
    <w:rsid w:val="00B62659"/>
    <w:rsid w:val="00B71280"/>
    <w:rsid w:val="00B729EF"/>
    <w:rsid w:val="00B7461B"/>
    <w:rsid w:val="00B7572F"/>
    <w:rsid w:val="00B80ACC"/>
    <w:rsid w:val="00B86FD0"/>
    <w:rsid w:val="00B87D47"/>
    <w:rsid w:val="00B9556B"/>
    <w:rsid w:val="00BA18BD"/>
    <w:rsid w:val="00BA1B70"/>
    <w:rsid w:val="00BA20C5"/>
    <w:rsid w:val="00BA54F0"/>
    <w:rsid w:val="00BA6C3A"/>
    <w:rsid w:val="00BB32A3"/>
    <w:rsid w:val="00BB3E0E"/>
    <w:rsid w:val="00BB4336"/>
    <w:rsid w:val="00BB49F6"/>
    <w:rsid w:val="00BB601F"/>
    <w:rsid w:val="00BC3A75"/>
    <w:rsid w:val="00BC441D"/>
    <w:rsid w:val="00BC7036"/>
    <w:rsid w:val="00BD22E8"/>
    <w:rsid w:val="00BD5480"/>
    <w:rsid w:val="00BD6EDC"/>
    <w:rsid w:val="00BE2491"/>
    <w:rsid w:val="00BE73A7"/>
    <w:rsid w:val="00BF18D5"/>
    <w:rsid w:val="00BF36BF"/>
    <w:rsid w:val="00BF51A7"/>
    <w:rsid w:val="00C0395A"/>
    <w:rsid w:val="00C12A16"/>
    <w:rsid w:val="00C12C79"/>
    <w:rsid w:val="00C210D1"/>
    <w:rsid w:val="00C26098"/>
    <w:rsid w:val="00C37EAF"/>
    <w:rsid w:val="00C43E4D"/>
    <w:rsid w:val="00C44149"/>
    <w:rsid w:val="00C451E2"/>
    <w:rsid w:val="00C476F8"/>
    <w:rsid w:val="00C679F0"/>
    <w:rsid w:val="00C74966"/>
    <w:rsid w:val="00C756BD"/>
    <w:rsid w:val="00C854A8"/>
    <w:rsid w:val="00C85EF0"/>
    <w:rsid w:val="00CA3F63"/>
    <w:rsid w:val="00CA7BD9"/>
    <w:rsid w:val="00CB02BE"/>
    <w:rsid w:val="00CB04FC"/>
    <w:rsid w:val="00CB2D4D"/>
    <w:rsid w:val="00CB472E"/>
    <w:rsid w:val="00CB4BD2"/>
    <w:rsid w:val="00CB71BD"/>
    <w:rsid w:val="00CC1A10"/>
    <w:rsid w:val="00CC2426"/>
    <w:rsid w:val="00CC61C8"/>
    <w:rsid w:val="00CC7378"/>
    <w:rsid w:val="00CD150C"/>
    <w:rsid w:val="00CD262F"/>
    <w:rsid w:val="00CE23EC"/>
    <w:rsid w:val="00CE2B3E"/>
    <w:rsid w:val="00CE437B"/>
    <w:rsid w:val="00CE7A1B"/>
    <w:rsid w:val="00CF2660"/>
    <w:rsid w:val="00CF53FC"/>
    <w:rsid w:val="00CF55C5"/>
    <w:rsid w:val="00D03689"/>
    <w:rsid w:val="00D05014"/>
    <w:rsid w:val="00D06274"/>
    <w:rsid w:val="00D071D1"/>
    <w:rsid w:val="00D11536"/>
    <w:rsid w:val="00D13669"/>
    <w:rsid w:val="00D15384"/>
    <w:rsid w:val="00D1758A"/>
    <w:rsid w:val="00D20552"/>
    <w:rsid w:val="00D21AE2"/>
    <w:rsid w:val="00D316D0"/>
    <w:rsid w:val="00D32542"/>
    <w:rsid w:val="00D36468"/>
    <w:rsid w:val="00D36806"/>
    <w:rsid w:val="00D4177D"/>
    <w:rsid w:val="00D41873"/>
    <w:rsid w:val="00D419D1"/>
    <w:rsid w:val="00D439B1"/>
    <w:rsid w:val="00D47ECC"/>
    <w:rsid w:val="00D5792D"/>
    <w:rsid w:val="00D6182D"/>
    <w:rsid w:val="00D65FAE"/>
    <w:rsid w:val="00D742F2"/>
    <w:rsid w:val="00D8290A"/>
    <w:rsid w:val="00D833B7"/>
    <w:rsid w:val="00D84022"/>
    <w:rsid w:val="00D95B36"/>
    <w:rsid w:val="00D9794C"/>
    <w:rsid w:val="00DA75D6"/>
    <w:rsid w:val="00DB3C28"/>
    <w:rsid w:val="00DC2C0D"/>
    <w:rsid w:val="00DC33C7"/>
    <w:rsid w:val="00DC4DAE"/>
    <w:rsid w:val="00DC4F5C"/>
    <w:rsid w:val="00DC5EA7"/>
    <w:rsid w:val="00DD0065"/>
    <w:rsid w:val="00DD14CF"/>
    <w:rsid w:val="00DD3403"/>
    <w:rsid w:val="00DD36F5"/>
    <w:rsid w:val="00DD48BD"/>
    <w:rsid w:val="00DE32C3"/>
    <w:rsid w:val="00DE535A"/>
    <w:rsid w:val="00DE7DA5"/>
    <w:rsid w:val="00E059FF"/>
    <w:rsid w:val="00E07121"/>
    <w:rsid w:val="00E10B35"/>
    <w:rsid w:val="00E16725"/>
    <w:rsid w:val="00E17059"/>
    <w:rsid w:val="00E30207"/>
    <w:rsid w:val="00E30D06"/>
    <w:rsid w:val="00E3299F"/>
    <w:rsid w:val="00E37888"/>
    <w:rsid w:val="00E4087B"/>
    <w:rsid w:val="00E4089A"/>
    <w:rsid w:val="00E43FC2"/>
    <w:rsid w:val="00E46469"/>
    <w:rsid w:val="00E46E4A"/>
    <w:rsid w:val="00E55B4B"/>
    <w:rsid w:val="00E55C9D"/>
    <w:rsid w:val="00E56692"/>
    <w:rsid w:val="00E57B92"/>
    <w:rsid w:val="00E636A5"/>
    <w:rsid w:val="00E64A4F"/>
    <w:rsid w:val="00E6503F"/>
    <w:rsid w:val="00E67AC8"/>
    <w:rsid w:val="00E71641"/>
    <w:rsid w:val="00E742A6"/>
    <w:rsid w:val="00E75093"/>
    <w:rsid w:val="00E91B08"/>
    <w:rsid w:val="00E94986"/>
    <w:rsid w:val="00E97E2E"/>
    <w:rsid w:val="00EA18D8"/>
    <w:rsid w:val="00EA6F66"/>
    <w:rsid w:val="00EC1D50"/>
    <w:rsid w:val="00ED4AA1"/>
    <w:rsid w:val="00EE141E"/>
    <w:rsid w:val="00EE288E"/>
    <w:rsid w:val="00EE3BE5"/>
    <w:rsid w:val="00EE547A"/>
    <w:rsid w:val="00F0675F"/>
    <w:rsid w:val="00F15AF3"/>
    <w:rsid w:val="00F2022F"/>
    <w:rsid w:val="00F233EF"/>
    <w:rsid w:val="00F3318B"/>
    <w:rsid w:val="00F3561A"/>
    <w:rsid w:val="00F41220"/>
    <w:rsid w:val="00F41751"/>
    <w:rsid w:val="00F50F14"/>
    <w:rsid w:val="00F60635"/>
    <w:rsid w:val="00F763A9"/>
    <w:rsid w:val="00F8053A"/>
    <w:rsid w:val="00F80B61"/>
    <w:rsid w:val="00F81C3E"/>
    <w:rsid w:val="00F83AB8"/>
    <w:rsid w:val="00F91FFA"/>
    <w:rsid w:val="00F9322B"/>
    <w:rsid w:val="00F94723"/>
    <w:rsid w:val="00F94823"/>
    <w:rsid w:val="00F9488A"/>
    <w:rsid w:val="00FA5CFB"/>
    <w:rsid w:val="00FA66FE"/>
    <w:rsid w:val="00FB41C7"/>
    <w:rsid w:val="00FD17A3"/>
    <w:rsid w:val="00FD2CF7"/>
    <w:rsid w:val="00FE642F"/>
    <w:rsid w:val="00FE66D7"/>
    <w:rsid w:val="00FE6877"/>
    <w:rsid w:val="00FF0AC1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10"/>
    <w:pPr>
      <w:spacing w:after="200" w:line="276" w:lineRule="auto"/>
    </w:pPr>
    <w:rPr>
      <w:rFonts w:cs="Calibri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7572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7572F"/>
    <w:rPr>
      <w:rFonts w:ascii="Times New Roman" w:hAnsi="Times New Roman" w:cs="Times New Roman"/>
      <w:sz w:val="24"/>
      <w:lang w:val="ru-RU" w:eastAsia="ru-RU"/>
    </w:rPr>
  </w:style>
  <w:style w:type="character" w:styleId="PageNumber">
    <w:name w:val="page number"/>
    <w:basedOn w:val="DefaultParagraphFont"/>
    <w:uiPriority w:val="99"/>
    <w:rsid w:val="00B7572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7572F"/>
    <w:pPr>
      <w:spacing w:after="0" w:line="240" w:lineRule="auto"/>
    </w:pPr>
    <w:rPr>
      <w:rFonts w:ascii="Tahoma" w:hAnsi="Tahoma" w:cs="Times New Roman"/>
      <w:sz w:val="16"/>
      <w:szCs w:val="16"/>
      <w:lang w:val="en-US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7572F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CC61C8"/>
    <w:pPr>
      <w:ind w:left="720"/>
    </w:pPr>
  </w:style>
  <w:style w:type="paragraph" w:styleId="Footer">
    <w:name w:val="footer"/>
    <w:basedOn w:val="Normal"/>
    <w:link w:val="FooterChar"/>
    <w:uiPriority w:val="99"/>
    <w:rsid w:val="00F91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1FFA"/>
    <w:rPr>
      <w:rFonts w:cs="Times New Roman"/>
    </w:rPr>
  </w:style>
  <w:style w:type="table" w:styleId="TableGrid">
    <w:name w:val="Table Grid"/>
    <w:basedOn w:val="TableNormal"/>
    <w:uiPriority w:val="99"/>
    <w:rsid w:val="002417E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B056DB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4B5F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B5FE7"/>
    <w:rPr>
      <w:rFonts w:ascii="Times New Roman" w:hAnsi="Times New Roman" w:cs="Times New Roman"/>
      <w:lang w:val="uk-UA"/>
    </w:rPr>
  </w:style>
  <w:style w:type="paragraph" w:styleId="ListParagraph">
    <w:name w:val="List Paragraph"/>
    <w:basedOn w:val="Normal"/>
    <w:uiPriority w:val="99"/>
    <w:qFormat/>
    <w:rsid w:val="00033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57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569</Words>
  <Characters>3246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UserUL</dc:creator>
  <cp:keywords/>
  <dc:description/>
  <cp:lastModifiedBy>Пользователь Windows</cp:lastModifiedBy>
  <cp:revision>3</cp:revision>
  <cp:lastPrinted>2022-11-23T07:48:00Z</cp:lastPrinted>
  <dcterms:created xsi:type="dcterms:W3CDTF">2024-11-08T16:55:00Z</dcterms:created>
  <dcterms:modified xsi:type="dcterms:W3CDTF">2024-11-08T17:18:00Z</dcterms:modified>
</cp:coreProperties>
</file>