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9E" w:rsidRDefault="00CC6E9E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CC6E9E" w:rsidRDefault="00CC6E9E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(КЗ «КСШ» ХОР)</w:t>
      </w:r>
    </w:p>
    <w:p w:rsidR="00CC6E9E" w:rsidRPr="007E5E11" w:rsidRDefault="00CC6E9E" w:rsidP="009C0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CC6E9E" w:rsidRPr="007A0117" w:rsidRDefault="00CC6E9E" w:rsidP="009D5367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CC6E9E" w:rsidRPr="005B46DB" w:rsidRDefault="00CC6E9E" w:rsidP="001F2E59">
      <w:pPr>
        <w:pStyle w:val="Title"/>
        <w:jc w:val="left"/>
        <w:rPr>
          <w:lang w:val="ru-RU"/>
        </w:rPr>
      </w:pPr>
      <w:r>
        <w:rPr>
          <w:b/>
          <w:lang w:val="ru-RU"/>
        </w:rPr>
        <w:t>20</w:t>
      </w:r>
      <w:r w:rsidRPr="00E55CFC">
        <w:rPr>
          <w:b/>
          <w:lang w:val="ru-RU"/>
        </w:rPr>
        <w:t>.</w:t>
      </w:r>
      <w:r w:rsidRPr="00E55CFC">
        <w:rPr>
          <w:b/>
        </w:rPr>
        <w:t>0</w:t>
      </w:r>
      <w:r>
        <w:rPr>
          <w:b/>
        </w:rPr>
        <w:t>2</w:t>
      </w:r>
      <w:r w:rsidRPr="00E55CFC">
        <w:rPr>
          <w:b/>
        </w:rPr>
        <w:t>.202</w:t>
      </w:r>
      <w:r>
        <w:rPr>
          <w:b/>
        </w:rPr>
        <w:t>5</w:t>
      </w:r>
      <w:r>
        <w:tab/>
      </w:r>
      <w:r>
        <w:tab/>
        <w:t xml:space="preserve">                            </w:t>
      </w:r>
      <w:r w:rsidRPr="007E5E11">
        <w:rPr>
          <w:b/>
        </w:rPr>
        <w:t>м.</w:t>
      </w:r>
      <w:r>
        <w:rPr>
          <w:b/>
        </w:rP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CC6E9E" w:rsidRPr="00A208EC" w:rsidRDefault="00CC6E9E" w:rsidP="009D5367">
      <w:pPr>
        <w:widowControl/>
        <w:autoSpaceDE/>
        <w:autoSpaceDN/>
        <w:adjustRightInd/>
        <w:jc w:val="both"/>
        <w:rPr>
          <w:b/>
          <w:bCs/>
          <w:sz w:val="28"/>
          <w:szCs w:val="28"/>
          <w:lang w:val="uk-UA" w:eastAsia="en-US"/>
        </w:rPr>
      </w:pPr>
      <w:r w:rsidRPr="00A208EC">
        <w:rPr>
          <w:b/>
          <w:bCs/>
          <w:sz w:val="28"/>
          <w:szCs w:val="28"/>
          <w:lang w:val="uk-UA" w:eastAsia="en-US"/>
        </w:rPr>
        <w:tab/>
      </w:r>
      <w:r w:rsidRPr="00A208EC">
        <w:rPr>
          <w:b/>
          <w:bCs/>
          <w:sz w:val="28"/>
          <w:szCs w:val="28"/>
          <w:lang w:val="uk-UA" w:eastAsia="en-US"/>
        </w:rPr>
        <w:tab/>
      </w:r>
    </w:p>
    <w:p w:rsidR="00CC6E9E" w:rsidRDefault="00CC6E9E" w:rsidP="00D32AC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 підсумки </w:t>
      </w:r>
      <w:r>
        <w:rPr>
          <w:b/>
          <w:sz w:val="28"/>
          <w:szCs w:val="28"/>
          <w:lang w:val="uk-UA"/>
        </w:rPr>
        <w:t xml:space="preserve">проведення </w:t>
      </w:r>
    </w:p>
    <w:p w:rsidR="00CC6E9E" w:rsidRDefault="00CC6E9E" w:rsidP="00D32AC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Pr="00E55CFC">
        <w:rPr>
          <w:b/>
          <w:sz w:val="28"/>
          <w:szCs w:val="28"/>
          <w:lang w:val="uk-UA"/>
        </w:rPr>
        <w:t>ижня</w:t>
      </w:r>
      <w:r>
        <w:rPr>
          <w:b/>
          <w:sz w:val="28"/>
          <w:szCs w:val="28"/>
          <w:lang w:val="uk-UA"/>
        </w:rPr>
        <w:t xml:space="preserve"> трудового навчання </w:t>
      </w:r>
    </w:p>
    <w:p w:rsidR="00CC6E9E" w:rsidRDefault="00CC6E9E" w:rsidP="001308D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професійної орієнтації</w:t>
      </w:r>
    </w:p>
    <w:p w:rsidR="00CC6E9E" w:rsidRDefault="00CC6E9E" w:rsidP="001308D2">
      <w:pPr>
        <w:ind w:firstLine="708"/>
        <w:jc w:val="both"/>
        <w:rPr>
          <w:b/>
          <w:sz w:val="28"/>
          <w:szCs w:val="28"/>
          <w:lang w:val="uk-UA"/>
        </w:rPr>
      </w:pPr>
    </w:p>
    <w:p w:rsidR="00CC6E9E" w:rsidRPr="001308D2" w:rsidRDefault="00CC6E9E" w:rsidP="00D32AC6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Відповідно до </w:t>
      </w:r>
      <w:r w:rsidRPr="00376DB2">
        <w:rPr>
          <w:sz w:val="28"/>
          <w:szCs w:val="28"/>
          <w:lang w:val="uk-UA"/>
        </w:rPr>
        <w:t>плану роботи закладу освіти на 202</w:t>
      </w:r>
      <w:r>
        <w:rPr>
          <w:sz w:val="28"/>
          <w:szCs w:val="28"/>
          <w:lang w:val="uk-UA"/>
        </w:rPr>
        <w:t>4</w:t>
      </w:r>
      <w:r w:rsidRPr="00376DB2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5</w:t>
      </w:r>
      <w:r w:rsidRPr="00376DB2">
        <w:rPr>
          <w:sz w:val="28"/>
          <w:szCs w:val="28"/>
          <w:lang w:val="uk-UA"/>
        </w:rPr>
        <w:t xml:space="preserve"> навчальний рік, </w:t>
      </w:r>
      <w:r>
        <w:rPr>
          <w:sz w:val="28"/>
          <w:szCs w:val="28"/>
          <w:lang w:val="uk-UA"/>
        </w:rPr>
        <w:t>на виконання наказу по закладу від 05.02.2025 №__ «Про організацію проведення</w:t>
      </w:r>
      <w:r w:rsidRPr="007F2B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тижня трудового навчання та професійної орієнтації», </w:t>
      </w:r>
      <w:r w:rsidRPr="00E831E1">
        <w:rPr>
          <w:sz w:val="28"/>
          <w:szCs w:val="28"/>
          <w:lang w:val="uk-UA" w:eastAsia="en-US"/>
        </w:rPr>
        <w:t xml:space="preserve">з </w:t>
      </w:r>
      <w:r w:rsidRPr="00B26C0B">
        <w:rPr>
          <w:sz w:val="28"/>
          <w:szCs w:val="28"/>
          <w:lang w:val="uk-UA" w:eastAsia="en-US"/>
        </w:rPr>
        <w:t xml:space="preserve">метою удосконалення </w:t>
      </w:r>
      <w:r w:rsidRPr="00B26C0B">
        <w:rPr>
          <w:sz w:val="28"/>
          <w:szCs w:val="28"/>
          <w:shd w:val="clear" w:color="auto" w:fill="FFFFFF"/>
          <w:lang w:val="uk-UA"/>
        </w:rPr>
        <w:t>творчої діяльності, професійної майстерності та компетентності педагогічних працівників, обміну е</w:t>
      </w:r>
      <w:r>
        <w:rPr>
          <w:sz w:val="28"/>
          <w:szCs w:val="28"/>
          <w:shd w:val="clear" w:color="auto" w:fill="FFFFFF"/>
          <w:lang w:val="uk-UA"/>
        </w:rPr>
        <w:t xml:space="preserve">фективним педагогічним досвідом, </w:t>
      </w:r>
      <w:r w:rsidRPr="00B26C0B">
        <w:rPr>
          <w:sz w:val="28"/>
          <w:szCs w:val="28"/>
          <w:shd w:val="clear" w:color="auto" w:fill="FFFFFF"/>
          <w:lang w:val="uk-UA"/>
        </w:rPr>
        <w:t>нових форм, моделей, інтерактивних технологій навчання</w:t>
      </w:r>
      <w:r>
        <w:rPr>
          <w:sz w:val="28"/>
          <w:szCs w:val="28"/>
          <w:shd w:val="clear" w:color="auto" w:fill="FFFFFF"/>
          <w:lang w:val="uk-UA"/>
        </w:rPr>
        <w:t>;</w:t>
      </w:r>
      <w:r w:rsidRPr="00B26C0B">
        <w:rPr>
          <w:sz w:val="28"/>
          <w:szCs w:val="28"/>
          <w:lang w:val="uk-UA"/>
        </w:rPr>
        <w:t xml:space="preserve"> </w:t>
      </w:r>
      <w:r w:rsidRPr="00200B63">
        <w:rPr>
          <w:sz w:val="28"/>
          <w:szCs w:val="28"/>
          <w:lang w:val="uk-UA"/>
        </w:rPr>
        <w:t>реалізаці</w:t>
      </w:r>
      <w:r>
        <w:rPr>
          <w:sz w:val="28"/>
          <w:szCs w:val="28"/>
          <w:lang w:val="uk-UA"/>
        </w:rPr>
        <w:t>ї</w:t>
      </w:r>
      <w:r w:rsidRPr="00200B63">
        <w:rPr>
          <w:sz w:val="28"/>
          <w:szCs w:val="28"/>
          <w:lang w:val="uk-UA"/>
        </w:rPr>
        <w:t xml:space="preserve"> творчого потенціалу</w:t>
      </w:r>
      <w:r>
        <w:rPr>
          <w:sz w:val="28"/>
          <w:szCs w:val="28"/>
          <w:lang w:val="uk-UA"/>
        </w:rPr>
        <w:t xml:space="preserve"> </w:t>
      </w:r>
      <w:r w:rsidRPr="00200B63">
        <w:rPr>
          <w:sz w:val="28"/>
          <w:szCs w:val="28"/>
          <w:lang w:val="uk-UA"/>
        </w:rPr>
        <w:t xml:space="preserve">учнів, формування критичного та технічного мислення, готовності до зміни навколишнього природного середовища без заподіяння йому шкоди засобами </w:t>
      </w:r>
      <w:r>
        <w:rPr>
          <w:sz w:val="28"/>
          <w:szCs w:val="28"/>
          <w:lang w:val="uk-UA"/>
        </w:rPr>
        <w:t>сучасних технологій і дизайну,</w:t>
      </w:r>
      <w:r w:rsidRPr="00200B63">
        <w:rPr>
          <w:sz w:val="28"/>
          <w:szCs w:val="28"/>
          <w:lang w:val="uk-UA"/>
        </w:rPr>
        <w:t xml:space="preserve"> здатності до підприємливості та інноваційної діяльності, партнерської взаємодії, використання техніки і технологій для задоволення власних потреб, культурного та національного самовираження</w:t>
      </w:r>
      <w:r>
        <w:rPr>
          <w:sz w:val="28"/>
          <w:szCs w:val="28"/>
          <w:lang w:val="uk-UA"/>
        </w:rPr>
        <w:t xml:space="preserve">, </w:t>
      </w:r>
      <w:r w:rsidRPr="00B26C0B">
        <w:rPr>
          <w:bCs/>
          <w:kern w:val="36"/>
          <w:sz w:val="28"/>
          <w:szCs w:val="28"/>
          <w:lang w:val="uk-UA" w:eastAsia="uk-UA"/>
        </w:rPr>
        <w:t>популяризаці</w:t>
      </w:r>
      <w:r>
        <w:rPr>
          <w:bCs/>
          <w:kern w:val="36"/>
          <w:sz w:val="28"/>
          <w:szCs w:val="28"/>
          <w:lang w:val="uk-UA" w:eastAsia="uk-UA"/>
        </w:rPr>
        <w:t>ї</w:t>
      </w:r>
      <w:r w:rsidRPr="00B26C0B">
        <w:rPr>
          <w:bCs/>
          <w:kern w:val="36"/>
          <w:sz w:val="28"/>
          <w:szCs w:val="28"/>
          <w:lang w:val="uk-UA" w:eastAsia="uk-UA"/>
        </w:rPr>
        <w:t xml:space="preserve"> робітничих професій,</w:t>
      </w:r>
      <w:r w:rsidRPr="00377F94">
        <w:rPr>
          <w:bCs/>
          <w:kern w:val="36"/>
          <w:sz w:val="28"/>
          <w:szCs w:val="28"/>
          <w:lang w:val="uk-UA" w:eastAsia="uk-UA"/>
        </w:rPr>
        <w:t xml:space="preserve"> </w:t>
      </w:r>
      <w:r w:rsidRPr="00E42EB5">
        <w:rPr>
          <w:sz w:val="28"/>
          <w:szCs w:val="28"/>
          <w:shd w:val="clear" w:color="auto" w:fill="FFFFFF"/>
          <w:lang w:val="uk-UA"/>
        </w:rPr>
        <w:t xml:space="preserve">а також організації змістовного дозвілля учнів у позаурочний час, </w:t>
      </w:r>
      <w:r w:rsidRPr="009D5367">
        <w:rPr>
          <w:sz w:val="28"/>
          <w:szCs w:val="28"/>
          <w:lang w:val="uk-UA"/>
        </w:rPr>
        <w:t xml:space="preserve">з </w:t>
      </w:r>
      <w:r w:rsidRPr="00377F94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.0</w:t>
      </w:r>
      <w:r w:rsidRPr="00377F94">
        <w:rPr>
          <w:sz w:val="28"/>
          <w:szCs w:val="28"/>
          <w:lang w:val="uk-UA"/>
        </w:rPr>
        <w:t>2</w:t>
      </w:r>
      <w:r w:rsidRPr="009D53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9D5367">
        <w:rPr>
          <w:sz w:val="28"/>
          <w:szCs w:val="28"/>
          <w:lang w:val="uk-UA"/>
        </w:rPr>
        <w:t xml:space="preserve">о </w:t>
      </w:r>
      <w:r w:rsidRPr="00377F9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4.0</w:t>
      </w:r>
      <w:r w:rsidRPr="00377F94">
        <w:rPr>
          <w:sz w:val="28"/>
          <w:szCs w:val="28"/>
          <w:lang w:val="uk-UA"/>
        </w:rPr>
        <w:t>2</w:t>
      </w:r>
      <w:r w:rsidRPr="009D536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2025</w:t>
      </w:r>
      <w:r w:rsidRPr="009D5367">
        <w:rPr>
          <w:sz w:val="28"/>
          <w:szCs w:val="28"/>
          <w:lang w:val="uk-UA"/>
        </w:rPr>
        <w:t xml:space="preserve"> у закладі освіти проведено тиждень </w:t>
      </w:r>
      <w:r w:rsidRPr="00377F94">
        <w:rPr>
          <w:sz w:val="28"/>
          <w:szCs w:val="28"/>
          <w:lang w:val="uk-UA"/>
        </w:rPr>
        <w:t>трудового навчання і проф</w:t>
      </w:r>
      <w:r>
        <w:rPr>
          <w:sz w:val="28"/>
          <w:szCs w:val="28"/>
          <w:lang w:val="uk-UA"/>
        </w:rPr>
        <w:t>есійної</w:t>
      </w:r>
      <w:r w:rsidRPr="00377F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орієнтації</w:t>
      </w:r>
      <w:r w:rsidRPr="00377F94">
        <w:rPr>
          <w:sz w:val="28"/>
          <w:szCs w:val="28"/>
          <w:lang w:val="uk-UA"/>
        </w:rPr>
        <w:t xml:space="preserve"> «Дорога кожного до щастя лежить через працю» </w:t>
      </w:r>
      <w:r w:rsidRPr="009D5367">
        <w:rPr>
          <w:sz w:val="28"/>
          <w:szCs w:val="28"/>
          <w:lang w:val="uk-UA"/>
        </w:rPr>
        <w:t xml:space="preserve">(далі – Тиждень). </w:t>
      </w:r>
      <w:r w:rsidRPr="009D5367">
        <w:rPr>
          <w:sz w:val="28"/>
          <w:szCs w:val="28"/>
        </w:rPr>
        <w:t xml:space="preserve">Звіт про проведення Тижня </w:t>
      </w:r>
      <w:r>
        <w:rPr>
          <w:sz w:val="28"/>
          <w:szCs w:val="28"/>
          <w:lang w:val="uk-UA"/>
        </w:rPr>
        <w:t>надано</w:t>
      </w:r>
      <w:r w:rsidRPr="00304FAB">
        <w:t xml:space="preserve"> </w:t>
      </w:r>
      <w:r w:rsidRPr="00304FAB">
        <w:rPr>
          <w:sz w:val="24"/>
          <w:szCs w:val="24"/>
          <w:lang w:val="uk-UA"/>
        </w:rPr>
        <w:t>(</w:t>
      </w:r>
      <w:hyperlink r:id="rId6" w:history="1">
        <w:r w:rsidRPr="00304FAB">
          <w:rPr>
            <w:rStyle w:val="Hyperlink"/>
            <w:sz w:val="24"/>
            <w:szCs w:val="24"/>
            <w:lang w:val="uk-UA"/>
          </w:rPr>
          <w:t>https://parostok.com.ua/metodichne-obyednannya-vchiteliv-trudovogo-navchannya-i-matematiki/</w:t>
        </w:r>
      </w:hyperlink>
      <w:r w:rsidRPr="00304FAB">
        <w:rPr>
          <w:sz w:val="24"/>
          <w:szCs w:val="24"/>
          <w:lang w:val="uk-UA"/>
        </w:rPr>
        <w:t>)</w:t>
      </w:r>
      <w:r>
        <w:rPr>
          <w:sz w:val="28"/>
          <w:szCs w:val="28"/>
          <w:lang w:val="uk-UA"/>
        </w:rPr>
        <w:t xml:space="preserve"> керівником методичного</w:t>
      </w:r>
      <w:r w:rsidRPr="001308D2">
        <w:rPr>
          <w:sz w:val="28"/>
          <w:szCs w:val="28"/>
          <w:lang w:val="uk-UA"/>
        </w:rPr>
        <w:t xml:space="preserve"> </w:t>
      </w:r>
      <w:r w:rsidRPr="003137C5">
        <w:rPr>
          <w:sz w:val="28"/>
          <w:szCs w:val="28"/>
          <w:lang w:val="uk-UA"/>
        </w:rPr>
        <w:t xml:space="preserve">об’єднання вчителів </w:t>
      </w:r>
      <w:r>
        <w:rPr>
          <w:sz w:val="28"/>
          <w:szCs w:val="28"/>
          <w:lang w:val="uk-UA"/>
        </w:rPr>
        <w:t>трудового навчання ОЛІЙНИК Ольгою.</w:t>
      </w:r>
    </w:p>
    <w:p w:rsidR="00CC6E9E" w:rsidRDefault="00CC6E9E" w:rsidP="00BF40D2">
      <w:pPr>
        <w:pStyle w:val="BodyText"/>
        <w:tabs>
          <w:tab w:val="clear" w:pos="9214"/>
          <w:tab w:val="left" w:pos="0"/>
        </w:tabs>
        <w:spacing w:line="240" w:lineRule="auto"/>
        <w:jc w:val="both"/>
      </w:pPr>
    </w:p>
    <w:p w:rsidR="00CC6E9E" w:rsidRDefault="00CC6E9E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bCs/>
          <w:color w:val="000000"/>
          <w:spacing w:val="-3"/>
          <w:sz w:val="28"/>
          <w:szCs w:val="28"/>
        </w:rPr>
        <w:t>НАКАЗУЮ:</w:t>
      </w:r>
    </w:p>
    <w:p w:rsidR="00CC6E9E" w:rsidRPr="00F07525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sz w:val="28"/>
          <w:szCs w:val="28"/>
          <w:lang w:val="uk-UA"/>
        </w:rPr>
        <w:t>1. В</w:t>
      </w:r>
      <w:r>
        <w:rPr>
          <w:sz w:val="28"/>
          <w:szCs w:val="28"/>
          <w:lang w:val="uk-UA"/>
        </w:rPr>
        <w:t>изнати задовільним проведення Т</w:t>
      </w:r>
      <w:r w:rsidRPr="006E67C0">
        <w:rPr>
          <w:sz w:val="28"/>
          <w:szCs w:val="28"/>
          <w:lang w:val="uk-UA"/>
        </w:rPr>
        <w:t>ижня.</w:t>
      </w:r>
    </w:p>
    <w:p w:rsidR="00CC6E9E" w:rsidRDefault="00CC6E9E" w:rsidP="00377F94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6E67C0">
        <w:rPr>
          <w:sz w:val="28"/>
          <w:szCs w:val="28"/>
          <w:lang w:val="uk-UA"/>
        </w:rPr>
        <w:t>Відзначити</w:t>
      </w:r>
      <w:r>
        <w:rPr>
          <w:sz w:val="28"/>
          <w:szCs w:val="28"/>
          <w:lang w:val="uk-UA"/>
        </w:rPr>
        <w:t xml:space="preserve"> креативність проведення тематичних заходів педагогічними працівниками:</w:t>
      </w:r>
    </w:p>
    <w:p w:rsidR="00CC6E9E" w:rsidRPr="002B06A8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ДОЛГОПОЛОВОЮ Оксаною Валеріївною;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КРИВОШЛИК Ларисою Миколаївною;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МИХАЛЬЧУК Надією Григорівною;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МІЛОДАН Ольгою Володимирівною;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МОЗГОВОЮ Оксаною Іванівною;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ОЛІЙНИК Ольгою Миколаївною;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ПЕЧЕРИЦЕЮ Оксаною Юріївною;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ПОНОМАРЬОВОЮ Мариною Миколаївною;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ПРИБИЛОВОЮ Оленою Вікторівною;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ПУШКАР Надією Григорівною;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РОЖКО Іриною Василівною;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РУДАЙ Оксаною Георгіївною;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САЛОВОЮ Наталею Іванівною;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СМОЛЯКОВОЮ Вікторією Олександрівною;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ШВАРЕВОЮ Наталією Василівною;</w:t>
      </w:r>
    </w:p>
    <w:p w:rsidR="00CC6E9E" w:rsidRDefault="00CC6E9E" w:rsidP="00F07525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ЯЦЕНКО Аллою Сергіївною.</w:t>
      </w:r>
    </w:p>
    <w:p w:rsidR="00CC6E9E" w:rsidRPr="00BB08A3" w:rsidRDefault="00CC6E9E" w:rsidP="00D32AC6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Заступнику директора з навчально-виховної роботи Марині ТІМКО сприяти </w:t>
      </w:r>
      <w:r w:rsidRPr="00BF40D2">
        <w:rPr>
          <w:sz w:val="28"/>
          <w:szCs w:val="28"/>
          <w:lang w:val="uk-UA"/>
        </w:rPr>
        <w:t>підвищенню фахової майстерності педагогів колективу через поширення їхнього інноваційного освітнього досвіду на Всеукраїнському рівні.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                       Упродовж ІІ семестру</w:t>
      </w:r>
    </w:p>
    <w:p w:rsidR="00CC6E9E" w:rsidRPr="002B06A8" w:rsidRDefault="00CC6E9E" w:rsidP="00BB08A3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CC6E9E" w:rsidRDefault="00CC6E9E" w:rsidP="00D32AC6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3137C5">
        <w:rPr>
          <w:sz w:val="28"/>
          <w:szCs w:val="28"/>
          <w:lang w:val="uk-UA"/>
        </w:rPr>
        <w:t xml:space="preserve">. Керівнику методичного об’єднання вчителів </w:t>
      </w:r>
      <w:r>
        <w:rPr>
          <w:sz w:val="28"/>
          <w:szCs w:val="28"/>
          <w:lang w:val="uk-UA"/>
        </w:rPr>
        <w:t>трудового навчання Ользі ОЛІЙНИК:</w:t>
      </w:r>
    </w:p>
    <w:p w:rsidR="00CC6E9E" w:rsidRDefault="00CC6E9E" w:rsidP="001308D2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Сланувати проведення майстер-класів для учнів за </w:t>
      </w:r>
      <w:r w:rsidRPr="00F07525">
        <w:rPr>
          <w:color w:val="040C28"/>
          <w:sz w:val="30"/>
          <w:szCs w:val="30"/>
        </w:rPr>
        <w:t>традиційно</w:t>
      </w:r>
      <w:r w:rsidRPr="00F07525">
        <w:rPr>
          <w:color w:val="040C28"/>
          <w:sz w:val="30"/>
          <w:szCs w:val="30"/>
          <w:lang w:val="uk-UA"/>
        </w:rPr>
        <w:t>ю</w:t>
      </w:r>
      <w:r w:rsidRPr="00F07525">
        <w:rPr>
          <w:color w:val="040C28"/>
          <w:sz w:val="30"/>
          <w:szCs w:val="30"/>
        </w:rPr>
        <w:t xml:space="preserve"> форм</w:t>
      </w:r>
      <w:r w:rsidRPr="00F07525">
        <w:rPr>
          <w:color w:val="040C28"/>
          <w:sz w:val="30"/>
          <w:szCs w:val="30"/>
          <w:lang w:val="uk-UA"/>
        </w:rPr>
        <w:t>ою</w:t>
      </w:r>
      <w:r w:rsidRPr="00F07525">
        <w:rPr>
          <w:color w:val="040C28"/>
          <w:sz w:val="30"/>
          <w:szCs w:val="30"/>
        </w:rPr>
        <w:t xml:space="preserve"> навчання</w:t>
      </w:r>
      <w:r>
        <w:rPr>
          <w:sz w:val="28"/>
          <w:szCs w:val="28"/>
          <w:lang w:val="uk-UA"/>
        </w:rPr>
        <w:t xml:space="preserve"> у безпечному середовищі.</w:t>
      </w:r>
      <w:r w:rsidRPr="001308D2">
        <w:rPr>
          <w:sz w:val="28"/>
          <w:szCs w:val="28"/>
          <w:lang w:val="uk-UA"/>
        </w:rPr>
        <w:t xml:space="preserve"> </w:t>
      </w:r>
    </w:p>
    <w:p w:rsidR="00CC6E9E" w:rsidRPr="002F01D0" w:rsidRDefault="00CC6E9E" w:rsidP="002F01D0">
      <w:pPr>
        <w:tabs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4.2. Передбачити складання звіту про проведення Тижня у форматі презентації</w:t>
      </w:r>
      <w:r w:rsidRPr="001308D2">
        <w:rPr>
          <w:sz w:val="28"/>
          <w:szCs w:val="28"/>
          <w:lang w:val="uk-UA"/>
        </w:rPr>
        <w:t xml:space="preserve"> </w:t>
      </w:r>
      <w:r w:rsidRPr="002F01D0">
        <w:rPr>
          <w:sz w:val="28"/>
          <w:szCs w:val="28"/>
          <w:shd w:val="clear" w:color="auto" w:fill="FFFFFF"/>
        </w:rPr>
        <w:t>PowerPoint</w:t>
      </w:r>
      <w:r>
        <w:rPr>
          <w:sz w:val="28"/>
          <w:szCs w:val="28"/>
          <w:shd w:val="clear" w:color="auto" w:fill="FFFFFF"/>
          <w:lang w:val="uk-UA"/>
        </w:rPr>
        <w:t xml:space="preserve"> або відеофайлу.</w:t>
      </w:r>
    </w:p>
    <w:p w:rsidR="00CC6E9E" w:rsidRDefault="00CC6E9E" w:rsidP="001308D2">
      <w:pPr>
        <w:tabs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Лютий 2026 року</w:t>
      </w:r>
    </w:p>
    <w:p w:rsidR="00CC6E9E" w:rsidRDefault="00CC6E9E" w:rsidP="00D32AC6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4.3. П</w:t>
      </w:r>
      <w:r w:rsidRPr="003137C5">
        <w:rPr>
          <w:sz w:val="28"/>
          <w:szCs w:val="28"/>
          <w:lang w:val="uk-UA"/>
        </w:rPr>
        <w:t xml:space="preserve">оліпшити взаємодію між </w:t>
      </w:r>
      <w:r>
        <w:rPr>
          <w:sz w:val="28"/>
          <w:szCs w:val="28"/>
          <w:lang w:val="uk-UA"/>
        </w:rPr>
        <w:t>учителями</w:t>
      </w:r>
      <w:r w:rsidRPr="003137C5">
        <w:rPr>
          <w:sz w:val="28"/>
          <w:szCs w:val="28"/>
          <w:lang w:val="uk-UA"/>
        </w:rPr>
        <w:t xml:space="preserve"> методичного об’єднання </w:t>
      </w:r>
      <w:r>
        <w:rPr>
          <w:sz w:val="28"/>
          <w:szCs w:val="28"/>
          <w:lang w:val="uk-UA"/>
        </w:rPr>
        <w:t xml:space="preserve">та іншими педагогами закладу освіти щодо </w:t>
      </w:r>
      <w:r w:rsidRPr="003137C5">
        <w:rPr>
          <w:sz w:val="28"/>
          <w:szCs w:val="28"/>
          <w:lang w:val="uk-UA"/>
        </w:rPr>
        <w:t>розвитку</w:t>
      </w:r>
      <w:r>
        <w:rPr>
          <w:sz w:val="28"/>
          <w:szCs w:val="28"/>
          <w:lang w:val="uk-UA"/>
        </w:rPr>
        <w:t xml:space="preserve"> </w:t>
      </w:r>
      <w:r w:rsidRPr="002F01D0">
        <w:rPr>
          <w:rStyle w:val="Strong"/>
          <w:rFonts w:ascii="Roboto" w:hAnsi="Roboto"/>
          <w:b w:val="0"/>
          <w:bCs w:val="0"/>
          <w:color w:val="212121"/>
          <w:sz w:val="28"/>
          <w:szCs w:val="28"/>
          <w:lang w:val="uk-UA"/>
        </w:rPr>
        <w:t>інформаційно-комунікаційн</w:t>
      </w:r>
      <w:r w:rsidRPr="002F01D0">
        <w:rPr>
          <w:rStyle w:val="Strong"/>
          <w:b w:val="0"/>
          <w:bCs w:val="0"/>
          <w:color w:val="212121"/>
          <w:sz w:val="28"/>
          <w:szCs w:val="28"/>
          <w:lang w:val="uk-UA"/>
        </w:rPr>
        <w:t xml:space="preserve">ої, </w:t>
      </w:r>
      <w:r w:rsidRPr="002F01D0">
        <w:rPr>
          <w:rStyle w:val="Strong"/>
          <w:rFonts w:ascii="Roboto" w:hAnsi="Roboto"/>
          <w:b w:val="0"/>
          <w:bCs w:val="0"/>
          <w:color w:val="212121"/>
          <w:sz w:val="28"/>
          <w:szCs w:val="28"/>
          <w:lang w:val="uk-UA"/>
        </w:rPr>
        <w:t>проектно-технологічн</w:t>
      </w:r>
      <w:r w:rsidRPr="002F01D0">
        <w:rPr>
          <w:rStyle w:val="Strong"/>
          <w:b w:val="0"/>
          <w:bCs w:val="0"/>
          <w:color w:val="212121"/>
          <w:sz w:val="28"/>
          <w:szCs w:val="28"/>
          <w:lang w:val="uk-UA"/>
        </w:rPr>
        <w:t xml:space="preserve">ої та соціальної </w:t>
      </w:r>
      <w:r w:rsidRPr="002F01D0">
        <w:rPr>
          <w:rStyle w:val="Strong"/>
          <w:rFonts w:ascii="Roboto" w:hAnsi="Roboto"/>
          <w:b w:val="0"/>
          <w:bCs w:val="0"/>
          <w:color w:val="212121"/>
          <w:sz w:val="28"/>
          <w:szCs w:val="28"/>
          <w:lang w:val="uk-UA"/>
        </w:rPr>
        <w:t xml:space="preserve"> </w:t>
      </w:r>
      <w:r w:rsidRPr="003137C5">
        <w:rPr>
          <w:sz w:val="28"/>
          <w:szCs w:val="28"/>
          <w:lang w:val="uk-UA"/>
        </w:rPr>
        <w:t>компетентностей учнів</w:t>
      </w:r>
      <w:r>
        <w:rPr>
          <w:sz w:val="28"/>
          <w:szCs w:val="28"/>
          <w:lang w:val="uk-UA"/>
        </w:rPr>
        <w:t>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CC6E9E" w:rsidRPr="006E67C0" w:rsidRDefault="00CC6E9E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CC6E9E" w:rsidRPr="002F01D0" w:rsidRDefault="00CC6E9E" w:rsidP="002F01D0">
      <w:pPr>
        <w:widowControl/>
        <w:autoSpaceDE/>
        <w:adjustRightInd/>
        <w:jc w:val="both"/>
        <w:rPr>
          <w:color w:val="212121"/>
          <w:sz w:val="26"/>
          <w:szCs w:val="26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2F01D0">
        <w:rPr>
          <w:sz w:val="28"/>
          <w:szCs w:val="28"/>
          <w:lang w:val="uk-UA"/>
        </w:rPr>
        <w:t xml:space="preserve">Учителям початкових класів та учителям трудового навчання активно працювати над </w:t>
      </w:r>
      <w:r w:rsidRPr="002F01D0">
        <w:rPr>
          <w:rFonts w:ascii="Roboto" w:hAnsi="Roboto"/>
          <w:color w:val="212121"/>
          <w:sz w:val="28"/>
          <w:szCs w:val="28"/>
          <w:shd w:val="clear" w:color="auto" w:fill="FFFFFF"/>
          <w:lang w:val="uk-UA"/>
        </w:rPr>
        <w:t>формування</w:t>
      </w:r>
      <w:r w:rsidRPr="002F01D0">
        <w:rPr>
          <w:color w:val="212121"/>
          <w:sz w:val="28"/>
          <w:szCs w:val="28"/>
          <w:shd w:val="clear" w:color="auto" w:fill="FFFFFF"/>
          <w:lang w:val="uk-UA"/>
        </w:rPr>
        <w:t>м</w:t>
      </w:r>
      <w:r w:rsidRPr="002F01D0">
        <w:rPr>
          <w:rFonts w:ascii="Roboto" w:hAnsi="Roboto"/>
          <w:color w:val="212121"/>
          <w:sz w:val="28"/>
          <w:szCs w:val="28"/>
          <w:shd w:val="clear" w:color="auto" w:fill="FFFFFF"/>
          <w:lang w:val="uk-UA"/>
        </w:rPr>
        <w:t xml:space="preserve"> і розвит</w:t>
      </w:r>
      <w:r w:rsidRPr="002F01D0">
        <w:rPr>
          <w:color w:val="212121"/>
          <w:sz w:val="28"/>
          <w:szCs w:val="28"/>
          <w:shd w:val="clear" w:color="auto" w:fill="FFFFFF"/>
          <w:lang w:val="uk-UA"/>
        </w:rPr>
        <w:t>ком</w:t>
      </w:r>
      <w:r w:rsidRPr="002F01D0">
        <w:rPr>
          <w:rFonts w:ascii="Roboto" w:hAnsi="Roboto"/>
          <w:color w:val="212121"/>
          <w:sz w:val="28"/>
          <w:szCs w:val="28"/>
          <w:shd w:val="clear" w:color="auto" w:fill="FFFFFF"/>
          <w:lang w:val="uk-UA"/>
        </w:rPr>
        <w:t xml:space="preserve"> проектно-технологічної та інформаційно-комунікаційної компетентностей для реалізації творчого потенціалу учнів і їх</w:t>
      </w:r>
      <w:r w:rsidRPr="002F01D0">
        <w:rPr>
          <w:color w:val="212121"/>
          <w:sz w:val="28"/>
          <w:szCs w:val="28"/>
          <w:shd w:val="clear" w:color="auto" w:fill="FFFFFF"/>
          <w:lang w:val="uk-UA"/>
        </w:rPr>
        <w:t>ньої</w:t>
      </w:r>
      <w:r w:rsidRPr="002F01D0">
        <w:rPr>
          <w:rFonts w:ascii="Roboto" w:hAnsi="Roboto"/>
          <w:color w:val="212121"/>
          <w:sz w:val="28"/>
          <w:szCs w:val="28"/>
          <w:shd w:val="clear" w:color="auto" w:fill="FFFFFF"/>
          <w:lang w:val="uk-UA"/>
        </w:rPr>
        <w:t xml:space="preserve"> соціалізації у суспільстві</w:t>
      </w:r>
      <w:r>
        <w:rPr>
          <w:color w:val="212121"/>
          <w:sz w:val="28"/>
          <w:szCs w:val="28"/>
          <w:shd w:val="clear" w:color="auto" w:fill="FFFFFF"/>
          <w:lang w:val="uk-UA"/>
        </w:rPr>
        <w:t>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CC6E9E" w:rsidRPr="006E67C0" w:rsidRDefault="00CC6E9E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CC6E9E" w:rsidRDefault="00CC6E9E" w:rsidP="00D32AC6">
      <w:pPr>
        <w:widowControl/>
        <w:autoSpaceDE/>
        <w:adjustRightInd/>
        <w:jc w:val="both"/>
        <w:rPr>
          <w:sz w:val="28"/>
          <w:szCs w:val="28"/>
          <w:lang w:val="uk-UA"/>
        </w:rPr>
      </w:pPr>
      <w:r w:rsidRPr="008C38A1">
        <w:rPr>
          <w:sz w:val="28"/>
          <w:szCs w:val="28"/>
          <w:lang w:val="uk-UA"/>
        </w:rPr>
        <w:t>6. Вихователям та класним керівникам</w:t>
      </w:r>
      <w:r>
        <w:rPr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 w:eastAsia="uk-UA"/>
        </w:rPr>
        <w:t xml:space="preserve">абезпечувати підвищення інтересу учнів до </w:t>
      </w:r>
      <w:r>
        <w:rPr>
          <w:sz w:val="28"/>
          <w:szCs w:val="28"/>
          <w:lang w:val="uk-UA"/>
        </w:rPr>
        <w:t>розвитку життєвих навичок 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 навчального року</w:t>
      </w:r>
    </w:p>
    <w:p w:rsidR="00CC6E9E" w:rsidRDefault="00CC6E9E" w:rsidP="008C38A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Заступнику сприяти залученню учнів до участі у заходах обласного та Всеукраїнського рівнів.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 навчального року</w:t>
      </w:r>
    </w:p>
    <w:p w:rsidR="00CC6E9E" w:rsidRPr="008C38A1" w:rsidRDefault="00CC6E9E" w:rsidP="00D32AC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C38A1">
        <w:rPr>
          <w:color w:val="000000"/>
          <w:sz w:val="28"/>
          <w:szCs w:val="28"/>
          <w:lang w:val="uk-UA" w:eastAsia="uk-UA"/>
        </w:rPr>
        <w:t xml:space="preserve">7. </w:t>
      </w:r>
      <w:r>
        <w:rPr>
          <w:color w:val="000000"/>
          <w:sz w:val="28"/>
          <w:szCs w:val="28"/>
          <w:lang w:val="uk-UA" w:eastAsia="uk-UA"/>
        </w:rPr>
        <w:t>С</w:t>
      </w:r>
      <w:r w:rsidRPr="008C38A1">
        <w:rPr>
          <w:color w:val="000000"/>
          <w:sz w:val="28"/>
          <w:szCs w:val="28"/>
          <w:lang w:val="uk-UA" w:eastAsia="uk-UA"/>
        </w:rPr>
        <w:t>оц</w:t>
      </w:r>
      <w:r>
        <w:rPr>
          <w:color w:val="000000"/>
          <w:sz w:val="28"/>
          <w:szCs w:val="28"/>
          <w:lang w:val="uk-UA" w:eastAsia="uk-UA"/>
        </w:rPr>
        <w:t>іальному педагогу Марині ГАРМАШ та п</w:t>
      </w:r>
      <w:r w:rsidRPr="008C38A1">
        <w:rPr>
          <w:color w:val="000000"/>
          <w:sz w:val="28"/>
          <w:szCs w:val="28"/>
          <w:lang w:val="uk-UA" w:eastAsia="uk-UA"/>
        </w:rPr>
        <w:t xml:space="preserve">рактичному психологу Аллі </w:t>
      </w:r>
      <w:r>
        <w:rPr>
          <w:color w:val="000000"/>
          <w:sz w:val="28"/>
          <w:szCs w:val="28"/>
          <w:lang w:val="uk-UA" w:eastAsia="uk-UA"/>
        </w:rPr>
        <w:t>ЯЦЕНКО:</w:t>
      </w:r>
    </w:p>
    <w:p w:rsidR="00CC6E9E" w:rsidRPr="008C38A1" w:rsidRDefault="00CC6E9E" w:rsidP="008C38A1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444444"/>
          <w:sz w:val="28"/>
          <w:szCs w:val="28"/>
          <w:shd w:val="clear" w:color="auto" w:fill="FFFFFF"/>
          <w:lang w:val="uk-UA"/>
        </w:rPr>
      </w:pPr>
      <w:r w:rsidRPr="008C38A1">
        <w:rPr>
          <w:color w:val="000000"/>
          <w:sz w:val="28"/>
          <w:szCs w:val="28"/>
          <w:lang w:val="uk-UA" w:eastAsia="uk-UA"/>
        </w:rPr>
        <w:t xml:space="preserve">7.1. </w:t>
      </w:r>
      <w:r w:rsidRPr="008C38A1">
        <w:rPr>
          <w:sz w:val="28"/>
          <w:szCs w:val="28"/>
          <w:lang w:val="uk-UA"/>
        </w:rPr>
        <w:t>Упроваджувати спільне проведення інформаційно-виховних заходів для учнів щодо ранньої професійної орієнтації;</w:t>
      </w:r>
      <w:r w:rsidRPr="008C38A1">
        <w:rPr>
          <w:color w:val="444444"/>
          <w:sz w:val="28"/>
          <w:szCs w:val="28"/>
          <w:shd w:val="clear" w:color="auto" w:fill="FFFFFF"/>
          <w:lang w:val="uk-UA"/>
        </w:rPr>
        <w:t xml:space="preserve"> </w:t>
      </w:r>
    </w:p>
    <w:p w:rsidR="00CC6E9E" w:rsidRPr="00F476DE" w:rsidRDefault="00CC6E9E" w:rsidP="008C38A1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uk-UA"/>
        </w:rPr>
      </w:pPr>
      <w:r w:rsidRPr="008C38A1">
        <w:rPr>
          <w:sz w:val="28"/>
          <w:szCs w:val="28"/>
          <w:shd w:val="clear" w:color="auto" w:fill="FFFFFF"/>
          <w:lang w:val="uk-UA"/>
        </w:rPr>
        <w:t>7.2.</w:t>
      </w:r>
      <w:r w:rsidRPr="008C38A1">
        <w:rPr>
          <w:color w:val="444444"/>
          <w:sz w:val="28"/>
          <w:szCs w:val="28"/>
          <w:shd w:val="clear" w:color="auto" w:fill="FFFFFF"/>
          <w:lang w:val="uk-UA"/>
        </w:rPr>
        <w:t xml:space="preserve"> </w:t>
      </w:r>
      <w:r w:rsidRPr="008C38A1">
        <w:rPr>
          <w:color w:val="000000"/>
          <w:sz w:val="28"/>
          <w:szCs w:val="28"/>
          <w:lang w:val="uk-UA" w:eastAsia="uk-UA"/>
        </w:rPr>
        <w:t>Запровадити системну роботу з</w:t>
      </w:r>
      <w:r w:rsidRPr="008C38A1">
        <w:rPr>
          <w:color w:val="000000"/>
          <w:sz w:val="28"/>
          <w:szCs w:val="28"/>
          <w:lang w:eastAsia="uk-UA"/>
        </w:rPr>
        <w:t xml:space="preserve"> </w:t>
      </w:r>
      <w:r w:rsidRPr="008C38A1">
        <w:rPr>
          <w:sz w:val="28"/>
          <w:szCs w:val="28"/>
        </w:rPr>
        <w:t>професійно</w:t>
      </w:r>
      <w:r w:rsidRPr="008C38A1">
        <w:rPr>
          <w:sz w:val="28"/>
          <w:szCs w:val="28"/>
          <w:lang w:val="uk-UA"/>
        </w:rPr>
        <w:t>го</w:t>
      </w:r>
      <w:r w:rsidRPr="008C38A1">
        <w:rPr>
          <w:sz w:val="28"/>
          <w:szCs w:val="28"/>
        </w:rPr>
        <w:t xml:space="preserve"> самовизначенн</w:t>
      </w:r>
      <w:r w:rsidRPr="008C38A1">
        <w:rPr>
          <w:sz w:val="28"/>
          <w:szCs w:val="28"/>
          <w:lang w:val="uk-UA"/>
        </w:rPr>
        <w:t>я</w:t>
      </w:r>
      <w:r w:rsidRPr="008C38A1">
        <w:rPr>
          <w:sz w:val="28"/>
          <w:szCs w:val="28"/>
        </w:rPr>
        <w:t xml:space="preserve"> учнів</w:t>
      </w:r>
      <w:r w:rsidRPr="008C38A1">
        <w:rPr>
          <w:sz w:val="28"/>
          <w:szCs w:val="28"/>
          <w:lang w:val="uk-UA"/>
        </w:rPr>
        <w:t xml:space="preserve"> 9-10-х класів.</w:t>
      </w:r>
    </w:p>
    <w:p w:rsidR="00CC6E9E" w:rsidRDefault="00CC6E9E" w:rsidP="001F007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Упродовж ІІ семестру</w:t>
      </w:r>
    </w:p>
    <w:p w:rsidR="00CC6E9E" w:rsidRPr="006E67C0" w:rsidRDefault="00CC6E9E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CC6E9E" w:rsidRDefault="00CC6E9E" w:rsidP="00D32AC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B51B7B">
        <w:rPr>
          <w:sz w:val="28"/>
          <w:szCs w:val="28"/>
          <w:lang w:val="uk-UA"/>
        </w:rPr>
        <w:t>Вихователю Оксан</w:t>
      </w:r>
      <w:r>
        <w:rPr>
          <w:sz w:val="28"/>
          <w:szCs w:val="28"/>
          <w:lang w:val="uk-UA"/>
        </w:rPr>
        <w:t>і</w:t>
      </w:r>
      <w:r w:rsidRPr="00B51B7B">
        <w:rPr>
          <w:sz w:val="28"/>
          <w:szCs w:val="28"/>
          <w:lang w:val="uk-UA"/>
        </w:rPr>
        <w:t xml:space="preserve"> РУДАЙ</w:t>
      </w:r>
      <w:r>
        <w:rPr>
          <w:sz w:val="28"/>
          <w:szCs w:val="28"/>
          <w:lang w:val="uk-UA"/>
        </w:rPr>
        <w:t>, адміністратору веб</w:t>
      </w:r>
      <w:r w:rsidRPr="00B51B7B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айту закладу освіти, проконтролювати актуальність розміщення </w:t>
      </w:r>
      <w:r w:rsidRPr="00B51B7B">
        <w:rPr>
          <w:sz w:val="28"/>
          <w:szCs w:val="28"/>
          <w:lang w:val="uk-UA"/>
        </w:rPr>
        <w:t>матеріал</w:t>
      </w:r>
      <w:r>
        <w:rPr>
          <w:sz w:val="28"/>
          <w:szCs w:val="28"/>
          <w:lang w:val="uk-UA"/>
        </w:rPr>
        <w:t>ів</w:t>
      </w:r>
      <w:r w:rsidRPr="00B51B7B">
        <w:rPr>
          <w:sz w:val="28"/>
          <w:szCs w:val="28"/>
          <w:lang w:val="uk-UA"/>
        </w:rPr>
        <w:t xml:space="preserve"> про проведення </w:t>
      </w:r>
      <w:r>
        <w:rPr>
          <w:sz w:val="28"/>
          <w:szCs w:val="28"/>
          <w:lang w:val="uk-UA"/>
        </w:rPr>
        <w:t>тематичних заходів на веб</w:t>
      </w:r>
      <w:r w:rsidRPr="00B51B7B">
        <w:rPr>
          <w:sz w:val="28"/>
          <w:szCs w:val="28"/>
          <w:lang w:val="uk-UA"/>
        </w:rPr>
        <w:t xml:space="preserve">сайті у розділах «Новини» і «Методична скринька» та на сторінці закладу освіти у соціальній мережі </w:t>
      </w:r>
      <w:r w:rsidRPr="00B51B7B">
        <w:rPr>
          <w:sz w:val="28"/>
          <w:szCs w:val="28"/>
          <w:lang w:val="en-US" w:eastAsia="en-US"/>
        </w:rPr>
        <w:t>Facebook</w:t>
      </w:r>
      <w:r w:rsidRPr="00B51B7B">
        <w:rPr>
          <w:sz w:val="28"/>
          <w:szCs w:val="28"/>
          <w:lang w:val="uk-UA"/>
        </w:rPr>
        <w:t>.</w:t>
      </w:r>
    </w:p>
    <w:p w:rsidR="00CC6E9E" w:rsidRPr="00B51B7B" w:rsidRDefault="00CC6E9E" w:rsidP="008C38A1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До 21.02.2025</w:t>
      </w:r>
    </w:p>
    <w:p w:rsidR="00CC6E9E" w:rsidRPr="00CB16D6" w:rsidRDefault="00CC6E9E" w:rsidP="00D32AC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Контроль за виконанням наказу покласти </w:t>
      </w:r>
      <w:r w:rsidRPr="006E67C0">
        <w:rPr>
          <w:sz w:val="28"/>
          <w:szCs w:val="28"/>
          <w:lang w:val="uk-UA"/>
        </w:rPr>
        <w:t>на заступника директо</w:t>
      </w:r>
      <w:r>
        <w:rPr>
          <w:sz w:val="28"/>
          <w:szCs w:val="28"/>
          <w:lang w:val="uk-UA"/>
        </w:rPr>
        <w:t>ра з навчально-виховної роботи ТІМКО</w:t>
      </w:r>
      <w:r w:rsidRPr="00D32A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Марину</w:t>
      </w:r>
      <w:r w:rsidRPr="006E67C0">
        <w:rPr>
          <w:sz w:val="28"/>
          <w:szCs w:val="28"/>
          <w:lang w:val="uk-UA"/>
        </w:rPr>
        <w:t>.</w:t>
      </w:r>
    </w:p>
    <w:p w:rsidR="00CC6E9E" w:rsidRDefault="00CC6E9E" w:rsidP="001F0071">
      <w:pPr>
        <w:shd w:val="clear" w:color="auto" w:fill="FFFFFF"/>
        <w:tabs>
          <w:tab w:val="left" w:pos="6525"/>
          <w:tab w:val="left" w:pos="9214"/>
        </w:tabs>
        <w:ind w:right="-142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</w:p>
    <w:p w:rsidR="00CC6E9E" w:rsidRPr="006E67C0" w:rsidRDefault="00CC6E9E" w:rsidP="001F0071">
      <w:pPr>
        <w:shd w:val="clear" w:color="auto" w:fill="FFFFFF"/>
        <w:tabs>
          <w:tab w:val="left" w:pos="6525"/>
          <w:tab w:val="left" w:pos="9214"/>
        </w:tabs>
        <w:ind w:right="-142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  <w:r>
        <w:rPr>
          <w:b/>
          <w:bCs/>
          <w:color w:val="000000"/>
          <w:spacing w:val="-3"/>
          <w:sz w:val="28"/>
          <w:szCs w:val="28"/>
          <w:lang w:val="uk-UA"/>
        </w:rPr>
        <w:t>Директор                                                   Наталія ПУШКАР</w:t>
      </w:r>
    </w:p>
    <w:p w:rsidR="00CC6E9E" w:rsidRDefault="00CC6E9E" w:rsidP="00BB08A3">
      <w:pPr>
        <w:shd w:val="clear" w:color="auto" w:fill="FFFFFF"/>
        <w:tabs>
          <w:tab w:val="left" w:pos="708"/>
          <w:tab w:val="left" w:pos="9214"/>
        </w:tabs>
        <w:ind w:right="-142"/>
        <w:jc w:val="both"/>
        <w:rPr>
          <w:color w:val="000000"/>
          <w:spacing w:val="-3"/>
          <w:lang w:val="uk-UA"/>
        </w:rPr>
      </w:pPr>
    </w:p>
    <w:p w:rsidR="00CC6E9E" w:rsidRPr="00BB08A3" w:rsidRDefault="00CC6E9E" w:rsidP="00BB08A3">
      <w:pPr>
        <w:shd w:val="clear" w:color="auto" w:fill="FFFFFF"/>
        <w:tabs>
          <w:tab w:val="left" w:pos="708"/>
          <w:tab w:val="left" w:pos="9214"/>
        </w:tabs>
        <w:ind w:right="-142"/>
        <w:jc w:val="both"/>
        <w:rPr>
          <w:color w:val="000000"/>
          <w:spacing w:val="-3"/>
          <w:lang w:val="uk-UA"/>
        </w:rPr>
      </w:pPr>
      <w:r w:rsidRPr="006E67C0">
        <w:rPr>
          <w:color w:val="000000"/>
          <w:spacing w:val="-3"/>
          <w:lang w:val="uk-UA"/>
        </w:rPr>
        <w:t xml:space="preserve">Тімко, </w:t>
      </w:r>
      <w:r>
        <w:rPr>
          <w:color w:val="000000"/>
          <w:spacing w:val="-3"/>
          <w:lang w:val="uk-UA"/>
        </w:rPr>
        <w:t>0663996113</w:t>
      </w:r>
    </w:p>
    <w:p w:rsidR="00CC6E9E" w:rsidRDefault="00CC6E9E" w:rsidP="009E21F2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</w:p>
    <w:p w:rsidR="00CC6E9E" w:rsidRPr="009A5974" w:rsidRDefault="00CC6E9E" w:rsidP="001D216E">
      <w:pPr>
        <w:shd w:val="clear" w:color="auto" w:fill="FFFFFF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A208EC">
        <w:rPr>
          <w:color w:val="000000"/>
          <w:spacing w:val="-3"/>
          <w:sz w:val="28"/>
          <w:szCs w:val="28"/>
          <w:lang w:val="uk-UA"/>
        </w:rPr>
        <w:t xml:space="preserve">З наказом від </w:t>
      </w:r>
      <w:r>
        <w:rPr>
          <w:color w:val="000000"/>
          <w:spacing w:val="-3"/>
          <w:sz w:val="28"/>
          <w:szCs w:val="28"/>
          <w:lang w:val="uk-UA"/>
        </w:rPr>
        <w:t>20</w:t>
      </w:r>
      <w:r w:rsidRPr="00A208EC">
        <w:rPr>
          <w:color w:val="000000"/>
          <w:spacing w:val="-3"/>
          <w:sz w:val="28"/>
          <w:szCs w:val="28"/>
          <w:lang w:val="uk-UA"/>
        </w:rPr>
        <w:t>.0</w:t>
      </w:r>
      <w:r>
        <w:rPr>
          <w:color w:val="000000"/>
          <w:spacing w:val="-3"/>
          <w:sz w:val="28"/>
          <w:szCs w:val="28"/>
          <w:lang w:val="uk-UA"/>
        </w:rPr>
        <w:t>2</w:t>
      </w:r>
      <w:r w:rsidRPr="00A208EC">
        <w:rPr>
          <w:color w:val="000000"/>
          <w:spacing w:val="-3"/>
          <w:sz w:val="28"/>
          <w:szCs w:val="28"/>
          <w:lang w:val="uk-UA"/>
        </w:rPr>
        <w:t>.202</w:t>
      </w:r>
      <w:r>
        <w:rPr>
          <w:color w:val="000000"/>
          <w:spacing w:val="-3"/>
          <w:sz w:val="28"/>
          <w:szCs w:val="28"/>
          <w:lang w:val="uk-UA"/>
        </w:rPr>
        <w:t>5</w:t>
      </w:r>
      <w:r w:rsidRPr="00A208EC">
        <w:rPr>
          <w:color w:val="000000"/>
          <w:spacing w:val="-3"/>
          <w:sz w:val="28"/>
          <w:szCs w:val="28"/>
          <w:lang w:val="uk-UA"/>
        </w:rPr>
        <w:t xml:space="preserve"> № </w:t>
      </w:r>
      <w:r>
        <w:rPr>
          <w:color w:val="000000"/>
          <w:spacing w:val="-3"/>
          <w:sz w:val="28"/>
          <w:szCs w:val="28"/>
        </w:rPr>
        <w:t>___</w:t>
      </w:r>
      <w:r w:rsidRPr="00A208EC">
        <w:rPr>
          <w:color w:val="000000"/>
          <w:spacing w:val="-3"/>
          <w:sz w:val="28"/>
          <w:szCs w:val="28"/>
          <w:lang w:val="uk-UA"/>
        </w:rPr>
        <w:t>ознайомлені:</w:t>
      </w:r>
    </w:p>
    <w:tbl>
      <w:tblPr>
        <w:tblpPr w:leftFromText="180" w:rightFromText="180" w:vertAnchor="text" w:tblpY="1"/>
        <w:tblOverlap w:val="never"/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968"/>
        <w:gridCol w:w="3969"/>
      </w:tblGrid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Pr="00A208EC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ГАРМАШ Марина</w:t>
            </w:r>
          </w:p>
        </w:tc>
        <w:tc>
          <w:tcPr>
            <w:tcW w:w="3969" w:type="dxa"/>
          </w:tcPr>
          <w:p w:rsidR="00CC6E9E" w:rsidRDefault="00CC6E9E" w:rsidP="00D32AC6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Pr="00A208EC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ДОЛГОПОЛОВА Оксана</w:t>
            </w:r>
          </w:p>
        </w:tc>
        <w:tc>
          <w:tcPr>
            <w:tcW w:w="3969" w:type="dxa"/>
          </w:tcPr>
          <w:p w:rsidR="00CC6E9E" w:rsidRDefault="00CC6E9E" w:rsidP="00D32AC6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ЄВФИМЕНКО Вікторія</w:t>
            </w:r>
          </w:p>
        </w:tc>
        <w:tc>
          <w:tcPr>
            <w:tcW w:w="3969" w:type="dxa"/>
          </w:tcPr>
          <w:p w:rsidR="00CC6E9E" w:rsidRDefault="00CC6E9E" w:rsidP="00D32AC6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Pr="00A208EC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КРИВОШЛИК Лариса</w:t>
            </w:r>
          </w:p>
        </w:tc>
        <w:tc>
          <w:tcPr>
            <w:tcW w:w="3969" w:type="dxa"/>
          </w:tcPr>
          <w:p w:rsidR="00CC6E9E" w:rsidRDefault="00CC6E9E" w:rsidP="00D32AC6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МІЛОДАН Ольга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МИХАЛЬЧУК Надія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Pr="00A208EC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МЕЗИНЕНКО Ніна 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МОЗГОВА Оксана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ОЛІЙНИК Ольга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ПЕЧЕРИЦЯ Оксана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ПОНОМАРЬОВА Марина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ПРИБИЛОВА Олена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ПУШКАР Надія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РОЖКО І.В.</w:t>
            </w:r>
          </w:p>
        </w:tc>
        <w:tc>
          <w:tcPr>
            <w:tcW w:w="3969" w:type="dxa"/>
          </w:tcPr>
          <w:p w:rsidR="00CC6E9E" w:rsidRDefault="00CC6E9E" w:rsidP="00D32AC6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363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РУДАЙ Оксана</w:t>
            </w:r>
          </w:p>
        </w:tc>
        <w:tc>
          <w:tcPr>
            <w:tcW w:w="3969" w:type="dxa"/>
          </w:tcPr>
          <w:p w:rsidR="00CC6E9E" w:rsidRDefault="00CC6E9E" w:rsidP="00D32AC6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363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САЛОВА Н.І.</w:t>
            </w:r>
          </w:p>
        </w:tc>
        <w:tc>
          <w:tcPr>
            <w:tcW w:w="3969" w:type="dxa"/>
          </w:tcPr>
          <w:p w:rsidR="00CC6E9E" w:rsidRDefault="00CC6E9E" w:rsidP="00D32AC6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СМОЛЯКОВА Вікторія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Pr="00A208EC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ТІМКО Марина 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ТКАЧЕНКО Світлана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ФІЛІППОВ Дмитро</w:t>
            </w:r>
          </w:p>
        </w:tc>
        <w:tc>
          <w:tcPr>
            <w:tcW w:w="3969" w:type="dxa"/>
          </w:tcPr>
          <w:p w:rsidR="00CC6E9E" w:rsidRPr="00B86037" w:rsidRDefault="00CC6E9E" w:rsidP="00D32AC6">
            <w:pPr>
              <w:rPr>
                <w:sz w:val="28"/>
                <w:szCs w:val="24"/>
                <w:lang w:val="uk-UA" w:eastAsia="zh-CN"/>
              </w:rPr>
            </w:pPr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CC6E9E" w:rsidRPr="00A208EC" w:rsidTr="001D216E">
        <w:trPr>
          <w:trHeight w:val="166"/>
        </w:trPr>
        <w:tc>
          <w:tcPr>
            <w:tcW w:w="3968" w:type="dxa"/>
          </w:tcPr>
          <w:p w:rsidR="00CC6E9E" w:rsidRDefault="00CC6E9E" w:rsidP="00D32AC6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ЯЦЕНКО Алла</w:t>
            </w:r>
          </w:p>
        </w:tc>
        <w:tc>
          <w:tcPr>
            <w:tcW w:w="3969" w:type="dxa"/>
          </w:tcPr>
          <w:p w:rsidR="00CC6E9E" w:rsidRDefault="00CC6E9E" w:rsidP="00D32AC6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CC6E9E" w:rsidRPr="009D5367" w:rsidRDefault="00CC6E9E" w:rsidP="00D32AC6">
      <w:pPr>
        <w:pStyle w:val="BodyText"/>
        <w:tabs>
          <w:tab w:val="clear" w:pos="9214"/>
        </w:tabs>
        <w:spacing w:line="240" w:lineRule="auto"/>
        <w:ind w:right="0"/>
        <w:jc w:val="both"/>
      </w:pPr>
    </w:p>
    <w:sectPr w:rsidR="00CC6E9E" w:rsidRPr="009D5367" w:rsidSect="00D32AC6">
      <w:headerReference w:type="default" r:id="rId7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E9E" w:rsidRDefault="00CC6E9E" w:rsidP="00E55CFC">
      <w:r>
        <w:separator/>
      </w:r>
    </w:p>
  </w:endnote>
  <w:endnote w:type="continuationSeparator" w:id="1">
    <w:p w:rsidR="00CC6E9E" w:rsidRDefault="00CC6E9E" w:rsidP="00E5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E9E" w:rsidRDefault="00CC6E9E" w:rsidP="00E55CFC">
      <w:r>
        <w:separator/>
      </w:r>
    </w:p>
  </w:footnote>
  <w:footnote w:type="continuationSeparator" w:id="1">
    <w:p w:rsidR="00CC6E9E" w:rsidRDefault="00CC6E9E" w:rsidP="00E55C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E9E" w:rsidRDefault="00CC6E9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C6E9E" w:rsidRDefault="00CC6E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367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31C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666C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CC6"/>
    <w:rsid w:val="0009739E"/>
    <w:rsid w:val="000A02F1"/>
    <w:rsid w:val="000A0C83"/>
    <w:rsid w:val="000A0DE1"/>
    <w:rsid w:val="000A1B5C"/>
    <w:rsid w:val="000A21C3"/>
    <w:rsid w:val="000A27C0"/>
    <w:rsid w:val="000A2B45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E6FFF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8D2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3B4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825"/>
    <w:rsid w:val="00183B21"/>
    <w:rsid w:val="00185148"/>
    <w:rsid w:val="0018695B"/>
    <w:rsid w:val="00186997"/>
    <w:rsid w:val="001873FF"/>
    <w:rsid w:val="001933FC"/>
    <w:rsid w:val="00196AA3"/>
    <w:rsid w:val="001A0B75"/>
    <w:rsid w:val="001A0C42"/>
    <w:rsid w:val="001A23D9"/>
    <w:rsid w:val="001A5AA0"/>
    <w:rsid w:val="001A5E07"/>
    <w:rsid w:val="001A6AD3"/>
    <w:rsid w:val="001B0634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5AA"/>
    <w:rsid w:val="001C46CA"/>
    <w:rsid w:val="001C479A"/>
    <w:rsid w:val="001C5383"/>
    <w:rsid w:val="001C70CD"/>
    <w:rsid w:val="001C773A"/>
    <w:rsid w:val="001C796D"/>
    <w:rsid w:val="001D0BB9"/>
    <w:rsid w:val="001D12E5"/>
    <w:rsid w:val="001D216E"/>
    <w:rsid w:val="001D2429"/>
    <w:rsid w:val="001D6586"/>
    <w:rsid w:val="001E1CC3"/>
    <w:rsid w:val="001E235A"/>
    <w:rsid w:val="001E6993"/>
    <w:rsid w:val="001E7B67"/>
    <w:rsid w:val="001F0071"/>
    <w:rsid w:val="001F0418"/>
    <w:rsid w:val="001F0740"/>
    <w:rsid w:val="001F2558"/>
    <w:rsid w:val="001F2E59"/>
    <w:rsid w:val="001F3C04"/>
    <w:rsid w:val="001F67C5"/>
    <w:rsid w:val="00200B63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35EF2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1B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55E"/>
    <w:rsid w:val="002A364B"/>
    <w:rsid w:val="002A489A"/>
    <w:rsid w:val="002A4F17"/>
    <w:rsid w:val="002A54F6"/>
    <w:rsid w:val="002A6084"/>
    <w:rsid w:val="002A79D0"/>
    <w:rsid w:val="002A7B29"/>
    <w:rsid w:val="002B05F9"/>
    <w:rsid w:val="002B06A8"/>
    <w:rsid w:val="002B088E"/>
    <w:rsid w:val="002B28BA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D0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4FAB"/>
    <w:rsid w:val="00307304"/>
    <w:rsid w:val="003073D8"/>
    <w:rsid w:val="003100C1"/>
    <w:rsid w:val="00311B02"/>
    <w:rsid w:val="00313527"/>
    <w:rsid w:val="003137C5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248EB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56"/>
    <w:rsid w:val="00346C67"/>
    <w:rsid w:val="00352218"/>
    <w:rsid w:val="003522D2"/>
    <w:rsid w:val="00353E25"/>
    <w:rsid w:val="00355544"/>
    <w:rsid w:val="0035680E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04B"/>
    <w:rsid w:val="00363C46"/>
    <w:rsid w:val="00364926"/>
    <w:rsid w:val="003706D4"/>
    <w:rsid w:val="003714D8"/>
    <w:rsid w:val="00372214"/>
    <w:rsid w:val="003729DF"/>
    <w:rsid w:val="00373F0D"/>
    <w:rsid w:val="003751ED"/>
    <w:rsid w:val="00376DB2"/>
    <w:rsid w:val="003772C8"/>
    <w:rsid w:val="00377F94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E704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089C"/>
    <w:rsid w:val="00432B55"/>
    <w:rsid w:val="00432B94"/>
    <w:rsid w:val="004332F9"/>
    <w:rsid w:val="0043437C"/>
    <w:rsid w:val="00434E40"/>
    <w:rsid w:val="004418DB"/>
    <w:rsid w:val="00441987"/>
    <w:rsid w:val="00441C6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2B3C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E7B23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5F49"/>
    <w:rsid w:val="005471F2"/>
    <w:rsid w:val="00550D9E"/>
    <w:rsid w:val="00551007"/>
    <w:rsid w:val="00552CD1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528D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46D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033B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E67C0"/>
    <w:rsid w:val="006F0991"/>
    <w:rsid w:val="006F0C8D"/>
    <w:rsid w:val="006F1736"/>
    <w:rsid w:val="006F28C9"/>
    <w:rsid w:val="006F5C05"/>
    <w:rsid w:val="006F6F4B"/>
    <w:rsid w:val="006F775D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2773C"/>
    <w:rsid w:val="007329CC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6629"/>
    <w:rsid w:val="00797969"/>
    <w:rsid w:val="007A0117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E5E11"/>
    <w:rsid w:val="007F0196"/>
    <w:rsid w:val="007F0BB1"/>
    <w:rsid w:val="007F1C0A"/>
    <w:rsid w:val="007F2144"/>
    <w:rsid w:val="007F2B90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6A6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4A6D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677DC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38A1"/>
    <w:rsid w:val="008C59A1"/>
    <w:rsid w:val="008C64B9"/>
    <w:rsid w:val="008C6B1F"/>
    <w:rsid w:val="008C7756"/>
    <w:rsid w:val="008C797A"/>
    <w:rsid w:val="008D270C"/>
    <w:rsid w:val="008D7077"/>
    <w:rsid w:val="008D7203"/>
    <w:rsid w:val="008E03F6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8F793D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1EE9"/>
    <w:rsid w:val="00922472"/>
    <w:rsid w:val="00922696"/>
    <w:rsid w:val="009226F5"/>
    <w:rsid w:val="0092482F"/>
    <w:rsid w:val="0092789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C19"/>
    <w:rsid w:val="009A1D56"/>
    <w:rsid w:val="009A4198"/>
    <w:rsid w:val="009A4AFF"/>
    <w:rsid w:val="009A5974"/>
    <w:rsid w:val="009A75A4"/>
    <w:rsid w:val="009B0163"/>
    <w:rsid w:val="009B1CEC"/>
    <w:rsid w:val="009B27FF"/>
    <w:rsid w:val="009B46B0"/>
    <w:rsid w:val="009B79DF"/>
    <w:rsid w:val="009B7E37"/>
    <w:rsid w:val="009C042E"/>
    <w:rsid w:val="009C09C4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367"/>
    <w:rsid w:val="009D5B2D"/>
    <w:rsid w:val="009D603D"/>
    <w:rsid w:val="009D67B3"/>
    <w:rsid w:val="009D6FE2"/>
    <w:rsid w:val="009E0AF2"/>
    <w:rsid w:val="009E19D3"/>
    <w:rsid w:val="009E21F2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08EC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155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21A9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26C0B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1B7B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025"/>
    <w:rsid w:val="00B778CF"/>
    <w:rsid w:val="00B8012B"/>
    <w:rsid w:val="00B815E3"/>
    <w:rsid w:val="00B82E8D"/>
    <w:rsid w:val="00B852DA"/>
    <w:rsid w:val="00B86037"/>
    <w:rsid w:val="00B86E5A"/>
    <w:rsid w:val="00B8766A"/>
    <w:rsid w:val="00B91932"/>
    <w:rsid w:val="00B9251B"/>
    <w:rsid w:val="00B92F05"/>
    <w:rsid w:val="00B946BF"/>
    <w:rsid w:val="00B94C58"/>
    <w:rsid w:val="00B95676"/>
    <w:rsid w:val="00B9703B"/>
    <w:rsid w:val="00BA26D8"/>
    <w:rsid w:val="00BA3714"/>
    <w:rsid w:val="00BA383D"/>
    <w:rsid w:val="00BA5C91"/>
    <w:rsid w:val="00BA5F7F"/>
    <w:rsid w:val="00BA6A73"/>
    <w:rsid w:val="00BB08A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3AB"/>
    <w:rsid w:val="00BE4EED"/>
    <w:rsid w:val="00BE62A1"/>
    <w:rsid w:val="00BE7487"/>
    <w:rsid w:val="00BF00AA"/>
    <w:rsid w:val="00BF22BE"/>
    <w:rsid w:val="00BF40D2"/>
    <w:rsid w:val="00BF4622"/>
    <w:rsid w:val="00BF4AC2"/>
    <w:rsid w:val="00BF4B58"/>
    <w:rsid w:val="00C01377"/>
    <w:rsid w:val="00C01EC9"/>
    <w:rsid w:val="00C04F99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A93"/>
    <w:rsid w:val="00C80F1F"/>
    <w:rsid w:val="00C8105E"/>
    <w:rsid w:val="00C813C1"/>
    <w:rsid w:val="00C81517"/>
    <w:rsid w:val="00C83A69"/>
    <w:rsid w:val="00C83E5B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8DE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16D6"/>
    <w:rsid w:val="00CB2E92"/>
    <w:rsid w:val="00CB44F3"/>
    <w:rsid w:val="00CC1539"/>
    <w:rsid w:val="00CC5B1F"/>
    <w:rsid w:val="00CC6E9E"/>
    <w:rsid w:val="00CC6FFC"/>
    <w:rsid w:val="00CD0132"/>
    <w:rsid w:val="00CD2A84"/>
    <w:rsid w:val="00CD3990"/>
    <w:rsid w:val="00CD7583"/>
    <w:rsid w:val="00CE038A"/>
    <w:rsid w:val="00CE0A29"/>
    <w:rsid w:val="00CE0B2D"/>
    <w:rsid w:val="00CE0E61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2F2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AC6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08F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6A3"/>
    <w:rsid w:val="00D9194B"/>
    <w:rsid w:val="00D94AA2"/>
    <w:rsid w:val="00D94BE0"/>
    <w:rsid w:val="00D95771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59A4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85D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28C9"/>
    <w:rsid w:val="00E236C8"/>
    <w:rsid w:val="00E236D7"/>
    <w:rsid w:val="00E2572A"/>
    <w:rsid w:val="00E30A92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2EB5"/>
    <w:rsid w:val="00E46D84"/>
    <w:rsid w:val="00E50141"/>
    <w:rsid w:val="00E503A3"/>
    <w:rsid w:val="00E50446"/>
    <w:rsid w:val="00E53359"/>
    <w:rsid w:val="00E55CFC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1E1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2E9F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19F5"/>
    <w:rsid w:val="00F03568"/>
    <w:rsid w:val="00F042FE"/>
    <w:rsid w:val="00F0523C"/>
    <w:rsid w:val="00F0583E"/>
    <w:rsid w:val="00F060F6"/>
    <w:rsid w:val="00F07525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452B"/>
    <w:rsid w:val="00F45773"/>
    <w:rsid w:val="00F45822"/>
    <w:rsid w:val="00F47525"/>
    <w:rsid w:val="00F476DE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67AF8"/>
    <w:rsid w:val="00F7083F"/>
    <w:rsid w:val="00F725F4"/>
    <w:rsid w:val="00F74399"/>
    <w:rsid w:val="00F74D3E"/>
    <w:rsid w:val="00F7504F"/>
    <w:rsid w:val="00F7512D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377C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3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D5367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5367"/>
    <w:rPr>
      <w:rFonts w:ascii="Times New Roman" w:hAnsi="Times New Roman" w:cs="Times New Roman"/>
      <w:color w:val="000000"/>
      <w:spacing w:val="-3"/>
      <w:sz w:val="28"/>
      <w:szCs w:val="28"/>
      <w:shd w:val="clear" w:color="auto" w:fill="FFFFFF"/>
    </w:rPr>
  </w:style>
  <w:style w:type="paragraph" w:styleId="Title">
    <w:name w:val="Title"/>
    <w:basedOn w:val="Normal"/>
    <w:link w:val="TitleChar"/>
    <w:uiPriority w:val="99"/>
    <w:qFormat/>
    <w:rsid w:val="009D5367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9D5367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E55CF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5CFC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E55CF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5CFC"/>
    <w:rPr>
      <w:rFonts w:ascii="Times New Roman" w:hAnsi="Times New Roman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C09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09C4"/>
    <w:rPr>
      <w:rFonts w:ascii="Segoe UI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rsid w:val="0079662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96629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locked/>
    <w:rsid w:val="002F01D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ostok.com.ua/metodichne-obyednannya-vchiteliv-trudovogo-navchannya-i-matematik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3</Pages>
  <Words>979</Words>
  <Characters>5584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UserUL</dc:creator>
  <cp:keywords/>
  <dc:description/>
  <cp:lastModifiedBy>Пользователь Windows</cp:lastModifiedBy>
  <cp:revision>3</cp:revision>
  <dcterms:created xsi:type="dcterms:W3CDTF">2025-02-20T09:37:00Z</dcterms:created>
  <dcterms:modified xsi:type="dcterms:W3CDTF">2025-02-20T12:31:00Z</dcterms:modified>
</cp:coreProperties>
</file>